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2DBBB5" w14:textId="32498C2A" w:rsidR="00AA6D19" w:rsidRDefault="00C57702" w:rsidP="00760E05">
      <w:pPr>
        <w:rPr>
          <w:noProof w:val="0"/>
          <w:spacing w:val="-2"/>
          <w:sz w:val="25"/>
          <w:szCs w:val="25"/>
        </w:rPr>
      </w:pPr>
      <w:r>
        <w:rPr>
          <w:noProof w:val="0"/>
          <w:spacing w:val="-2"/>
          <w:sz w:val="25"/>
          <w:szCs w:val="25"/>
        </w:rPr>
        <w:t>Nr.</w:t>
      </w:r>
    </w:p>
    <w:p w14:paraId="096E5500" w14:textId="77777777" w:rsidR="00CE64F8" w:rsidRDefault="00C57702" w:rsidP="00760E05">
      <w:pPr>
        <w:rPr>
          <w:noProof w:val="0"/>
          <w:spacing w:val="-2"/>
          <w:sz w:val="25"/>
          <w:szCs w:val="25"/>
        </w:rPr>
      </w:pPr>
      <w:r>
        <w:rPr>
          <w:noProof w:val="0"/>
          <w:spacing w:val="-2"/>
          <w:sz w:val="25"/>
          <w:szCs w:val="25"/>
        </w:rPr>
        <w:tab/>
      </w:r>
    </w:p>
    <w:p w14:paraId="60A3CFF9" w14:textId="77777777" w:rsidR="008E273B" w:rsidRDefault="008E273B" w:rsidP="008E273B">
      <w:pPr>
        <w:autoSpaceDE w:val="0"/>
        <w:autoSpaceDN w:val="0"/>
        <w:adjustRightInd w:val="0"/>
        <w:rPr>
          <w:sz w:val="28"/>
          <w:szCs w:val="28"/>
        </w:rPr>
      </w:pPr>
      <w:r>
        <w:rPr>
          <w:sz w:val="28"/>
          <w:szCs w:val="28"/>
        </w:rPr>
        <w:t>ANEXA 2</w:t>
      </w:r>
    </w:p>
    <w:p w14:paraId="076E5C2D" w14:textId="77777777" w:rsidR="008E273B" w:rsidRDefault="008E273B" w:rsidP="008E273B">
      <w:pPr>
        <w:autoSpaceDE w:val="0"/>
        <w:autoSpaceDN w:val="0"/>
        <w:adjustRightInd w:val="0"/>
        <w:jc w:val="center"/>
        <w:rPr>
          <w:sz w:val="28"/>
          <w:szCs w:val="28"/>
        </w:rPr>
      </w:pPr>
    </w:p>
    <w:p w14:paraId="2FD2E039" w14:textId="77777777" w:rsidR="008E273B" w:rsidRDefault="008E273B" w:rsidP="008E273B">
      <w:pPr>
        <w:autoSpaceDE w:val="0"/>
        <w:autoSpaceDN w:val="0"/>
        <w:adjustRightInd w:val="0"/>
        <w:jc w:val="center"/>
        <w:rPr>
          <w:sz w:val="28"/>
          <w:szCs w:val="28"/>
        </w:rPr>
      </w:pPr>
    </w:p>
    <w:p w14:paraId="47F0B530" w14:textId="77777777" w:rsidR="008E273B" w:rsidRDefault="008E273B" w:rsidP="008E273B">
      <w:pPr>
        <w:autoSpaceDE w:val="0"/>
        <w:autoSpaceDN w:val="0"/>
        <w:adjustRightInd w:val="0"/>
        <w:jc w:val="center"/>
        <w:rPr>
          <w:sz w:val="28"/>
          <w:szCs w:val="28"/>
        </w:rPr>
      </w:pPr>
      <w:r>
        <w:rPr>
          <w:b/>
          <w:bCs/>
          <w:sz w:val="28"/>
          <w:szCs w:val="28"/>
        </w:rPr>
        <w:t>Formular de înscriere</w:t>
      </w:r>
    </w:p>
    <w:p w14:paraId="7863BB0A" w14:textId="77777777" w:rsidR="008E273B" w:rsidRDefault="008E273B" w:rsidP="008E273B">
      <w:pPr>
        <w:autoSpaceDE w:val="0"/>
        <w:autoSpaceDN w:val="0"/>
        <w:adjustRightInd w:val="0"/>
        <w:rPr>
          <w:sz w:val="28"/>
          <w:szCs w:val="28"/>
        </w:rPr>
      </w:pPr>
    </w:p>
    <w:p w14:paraId="250B6F36" w14:textId="736B79E5" w:rsidR="008E273B" w:rsidRDefault="008E273B" w:rsidP="008E273B">
      <w:pPr>
        <w:autoSpaceDE w:val="0"/>
        <w:autoSpaceDN w:val="0"/>
        <w:adjustRightInd w:val="0"/>
        <w:jc w:val="both"/>
        <w:rPr>
          <w:sz w:val="28"/>
          <w:szCs w:val="28"/>
        </w:rPr>
      </w:pPr>
      <w:r>
        <w:rPr>
          <w:sz w:val="28"/>
          <w:szCs w:val="28"/>
        </w:rPr>
        <w:t xml:space="preserve">    Autoritatea sau instituţia publică: </w:t>
      </w:r>
      <w:r w:rsidR="00225DE5">
        <w:rPr>
          <w:sz w:val="28"/>
          <w:szCs w:val="28"/>
        </w:rPr>
        <w:t>Teatrul German de Stat Timișoara</w:t>
      </w:r>
    </w:p>
    <w:p w14:paraId="63ACA259" w14:textId="495B7DE5" w:rsidR="008E273B" w:rsidRDefault="008E273B" w:rsidP="008E273B">
      <w:pPr>
        <w:autoSpaceDE w:val="0"/>
        <w:autoSpaceDN w:val="0"/>
        <w:adjustRightInd w:val="0"/>
        <w:rPr>
          <w:sz w:val="28"/>
          <w:szCs w:val="28"/>
        </w:rPr>
      </w:pPr>
      <w:r>
        <w:rPr>
          <w:sz w:val="28"/>
          <w:szCs w:val="28"/>
        </w:rPr>
        <w:t xml:space="preserve">    Funcţia solicitată: </w:t>
      </w:r>
      <w:r w:rsidR="00225DE5">
        <w:rPr>
          <w:sz w:val="28"/>
          <w:szCs w:val="28"/>
        </w:rPr>
        <w:t>secretar literar, gradul profesional I</w:t>
      </w:r>
    </w:p>
    <w:p w14:paraId="70DD26CA" w14:textId="77777777" w:rsidR="008E273B" w:rsidRDefault="008E273B" w:rsidP="008E273B">
      <w:pPr>
        <w:autoSpaceDE w:val="0"/>
        <w:autoSpaceDN w:val="0"/>
        <w:adjustRightInd w:val="0"/>
        <w:rPr>
          <w:sz w:val="28"/>
          <w:szCs w:val="28"/>
        </w:rPr>
      </w:pPr>
      <w:r>
        <w:rPr>
          <w:sz w:val="28"/>
          <w:szCs w:val="28"/>
        </w:rPr>
        <w:t xml:space="preserve">    Data organizării concursului, proba scrisă şi/sau proba practică, după caz:</w:t>
      </w:r>
    </w:p>
    <w:p w14:paraId="6F261A40" w14:textId="6C3D0070" w:rsidR="008E273B" w:rsidRDefault="008E273B" w:rsidP="008E273B">
      <w:pPr>
        <w:autoSpaceDE w:val="0"/>
        <w:autoSpaceDN w:val="0"/>
        <w:adjustRightInd w:val="0"/>
        <w:rPr>
          <w:sz w:val="28"/>
          <w:szCs w:val="28"/>
        </w:rPr>
      </w:pPr>
      <w:r>
        <w:rPr>
          <w:sz w:val="28"/>
          <w:szCs w:val="28"/>
        </w:rPr>
        <w:tab/>
      </w:r>
    </w:p>
    <w:p w14:paraId="23CA07A8" w14:textId="77777777" w:rsidR="008E273B" w:rsidRDefault="008E273B" w:rsidP="008E273B">
      <w:pPr>
        <w:autoSpaceDE w:val="0"/>
        <w:autoSpaceDN w:val="0"/>
        <w:adjustRightInd w:val="0"/>
        <w:rPr>
          <w:sz w:val="28"/>
          <w:szCs w:val="28"/>
        </w:rPr>
      </w:pPr>
      <w:r>
        <w:rPr>
          <w:sz w:val="28"/>
          <w:szCs w:val="28"/>
        </w:rPr>
        <w:t xml:space="preserve">    Numele şi prenumele candidatului:____________________________________</w:t>
      </w:r>
    </w:p>
    <w:p w14:paraId="18947BFE" w14:textId="77777777" w:rsidR="008E273B" w:rsidRDefault="008E273B" w:rsidP="008E273B">
      <w:pPr>
        <w:autoSpaceDE w:val="0"/>
        <w:autoSpaceDN w:val="0"/>
        <w:adjustRightInd w:val="0"/>
        <w:rPr>
          <w:sz w:val="28"/>
          <w:szCs w:val="28"/>
        </w:rPr>
      </w:pPr>
      <w:r>
        <w:rPr>
          <w:sz w:val="28"/>
          <w:szCs w:val="28"/>
        </w:rPr>
        <w:t xml:space="preserve">    Datele de contact ale candidatului</w:t>
      </w:r>
    </w:p>
    <w:p w14:paraId="13658F73" w14:textId="77777777" w:rsidR="008E273B" w:rsidRDefault="008E273B" w:rsidP="008E273B">
      <w:pPr>
        <w:autoSpaceDE w:val="0"/>
        <w:autoSpaceDN w:val="0"/>
        <w:adjustRightInd w:val="0"/>
        <w:rPr>
          <w:sz w:val="28"/>
          <w:szCs w:val="28"/>
        </w:rPr>
      </w:pPr>
      <w:r>
        <w:rPr>
          <w:sz w:val="28"/>
          <w:szCs w:val="28"/>
        </w:rPr>
        <w:t xml:space="preserve"> (Se utilizează pentru comunicarea cu privire la concurs.):</w:t>
      </w:r>
    </w:p>
    <w:p w14:paraId="3A3CEFE4" w14:textId="77777777" w:rsidR="008E273B" w:rsidRDefault="008E273B" w:rsidP="008E273B">
      <w:pPr>
        <w:autoSpaceDE w:val="0"/>
        <w:autoSpaceDN w:val="0"/>
        <w:adjustRightInd w:val="0"/>
        <w:rPr>
          <w:sz w:val="28"/>
          <w:szCs w:val="28"/>
        </w:rPr>
      </w:pPr>
      <w:r>
        <w:rPr>
          <w:sz w:val="28"/>
          <w:szCs w:val="28"/>
        </w:rPr>
        <w:t xml:space="preserve">    Adresa:__________________________________________________________</w:t>
      </w:r>
    </w:p>
    <w:p w14:paraId="4ECBD1BF" w14:textId="77777777" w:rsidR="008E273B" w:rsidRDefault="008E273B" w:rsidP="008E273B">
      <w:pPr>
        <w:autoSpaceDE w:val="0"/>
        <w:autoSpaceDN w:val="0"/>
        <w:adjustRightInd w:val="0"/>
        <w:rPr>
          <w:sz w:val="28"/>
          <w:szCs w:val="28"/>
        </w:rPr>
      </w:pPr>
      <w:r>
        <w:rPr>
          <w:sz w:val="28"/>
          <w:szCs w:val="28"/>
        </w:rPr>
        <w:t xml:space="preserve">    E-mail:__________________________________________________________</w:t>
      </w:r>
    </w:p>
    <w:p w14:paraId="7C3A7702" w14:textId="77777777" w:rsidR="008E273B" w:rsidRDefault="008E273B" w:rsidP="008E273B">
      <w:pPr>
        <w:autoSpaceDE w:val="0"/>
        <w:autoSpaceDN w:val="0"/>
        <w:adjustRightInd w:val="0"/>
        <w:rPr>
          <w:sz w:val="28"/>
          <w:szCs w:val="28"/>
        </w:rPr>
      </w:pPr>
      <w:r>
        <w:rPr>
          <w:sz w:val="28"/>
          <w:szCs w:val="28"/>
        </w:rPr>
        <w:t xml:space="preserve">    Telefon:__________________________________________________________</w:t>
      </w:r>
    </w:p>
    <w:p w14:paraId="69F473C5" w14:textId="77777777" w:rsidR="008E273B" w:rsidRDefault="008E273B" w:rsidP="008E273B">
      <w:pPr>
        <w:autoSpaceDE w:val="0"/>
        <w:autoSpaceDN w:val="0"/>
        <w:adjustRightInd w:val="0"/>
        <w:rPr>
          <w:sz w:val="28"/>
          <w:szCs w:val="28"/>
        </w:rPr>
      </w:pPr>
      <w:r>
        <w:rPr>
          <w:sz w:val="28"/>
          <w:szCs w:val="28"/>
        </w:rPr>
        <w:t xml:space="preserve">    Persoane de contact pentru recomandări:</w:t>
      </w:r>
    </w:p>
    <w:p w14:paraId="620A4A12" w14:textId="77777777" w:rsidR="008E273B" w:rsidRDefault="008E273B" w:rsidP="008E273B">
      <w:pPr>
        <w:autoSpaceDE w:val="0"/>
        <w:autoSpaceDN w:val="0"/>
        <w:adjustRightInd w:val="0"/>
        <w:jc w:val="center"/>
        <w:rPr>
          <w:rFonts w:ascii="Courier New" w:hAnsi="Courier New" w:cs="Courier New"/>
          <w:sz w:val="20"/>
        </w:rPr>
      </w:pPr>
      <w:r>
        <w:rPr>
          <w:rFonts w:ascii="Courier New" w:hAnsi="Courier New" w:cs="Courier New"/>
          <w:sz w:val="20"/>
        </w:rPr>
        <w:t>_____________________________________________________________________</w:t>
      </w:r>
    </w:p>
    <w:p w14:paraId="3FC877E5" w14:textId="77777777" w:rsidR="008E273B" w:rsidRDefault="008E273B" w:rsidP="008E273B">
      <w:pPr>
        <w:autoSpaceDE w:val="0"/>
        <w:autoSpaceDN w:val="0"/>
        <w:adjustRightInd w:val="0"/>
        <w:jc w:val="center"/>
        <w:rPr>
          <w:rFonts w:ascii="Courier New" w:hAnsi="Courier New" w:cs="Courier New"/>
          <w:sz w:val="20"/>
        </w:rPr>
      </w:pPr>
      <w:r>
        <w:rPr>
          <w:rFonts w:ascii="Courier New" w:hAnsi="Courier New" w:cs="Courier New"/>
          <w:sz w:val="20"/>
        </w:rPr>
        <w:t>|  Numele şi prenumele  | Instituţia |  Funcţia  | Numărul de telefon |</w:t>
      </w:r>
    </w:p>
    <w:p w14:paraId="08AC607D" w14:textId="77777777" w:rsidR="008E273B" w:rsidRDefault="008E273B" w:rsidP="008E273B">
      <w:pPr>
        <w:autoSpaceDE w:val="0"/>
        <w:autoSpaceDN w:val="0"/>
        <w:adjustRightInd w:val="0"/>
        <w:jc w:val="center"/>
        <w:rPr>
          <w:rFonts w:ascii="Courier New" w:hAnsi="Courier New" w:cs="Courier New"/>
          <w:sz w:val="20"/>
        </w:rPr>
      </w:pPr>
      <w:r>
        <w:rPr>
          <w:rFonts w:ascii="Courier New" w:hAnsi="Courier New" w:cs="Courier New"/>
          <w:sz w:val="20"/>
        </w:rPr>
        <w:t>|_______________________|____________|___________|____________________|</w:t>
      </w:r>
    </w:p>
    <w:p w14:paraId="57FE5C26" w14:textId="77777777" w:rsidR="008E273B" w:rsidRDefault="008E273B" w:rsidP="008E273B">
      <w:pPr>
        <w:autoSpaceDE w:val="0"/>
        <w:autoSpaceDN w:val="0"/>
        <w:adjustRightInd w:val="0"/>
        <w:jc w:val="center"/>
        <w:rPr>
          <w:rFonts w:ascii="Courier New" w:hAnsi="Courier New" w:cs="Courier New"/>
          <w:sz w:val="20"/>
        </w:rPr>
      </w:pPr>
      <w:r>
        <w:rPr>
          <w:rFonts w:ascii="Courier New" w:hAnsi="Courier New" w:cs="Courier New"/>
          <w:sz w:val="20"/>
        </w:rPr>
        <w:t>|                       |            |           |                    |</w:t>
      </w:r>
    </w:p>
    <w:p w14:paraId="5421F53F" w14:textId="77777777" w:rsidR="008E273B" w:rsidRDefault="008E273B" w:rsidP="008E273B">
      <w:pPr>
        <w:autoSpaceDE w:val="0"/>
        <w:autoSpaceDN w:val="0"/>
        <w:adjustRightInd w:val="0"/>
        <w:jc w:val="center"/>
        <w:rPr>
          <w:sz w:val="28"/>
          <w:szCs w:val="28"/>
        </w:rPr>
      </w:pPr>
      <w:r>
        <w:rPr>
          <w:rFonts w:ascii="Courier New" w:hAnsi="Courier New" w:cs="Courier New"/>
          <w:sz w:val="20"/>
        </w:rPr>
        <w:t>|_______________________|____________|___________|____________________|</w:t>
      </w:r>
    </w:p>
    <w:p w14:paraId="35CA4AC1" w14:textId="77777777" w:rsidR="008E273B" w:rsidRDefault="008E273B" w:rsidP="008E273B">
      <w:pPr>
        <w:autoSpaceDE w:val="0"/>
        <w:autoSpaceDN w:val="0"/>
        <w:adjustRightInd w:val="0"/>
        <w:rPr>
          <w:sz w:val="28"/>
          <w:szCs w:val="28"/>
        </w:rPr>
      </w:pPr>
    </w:p>
    <w:p w14:paraId="2CA291ED" w14:textId="77777777" w:rsidR="008E273B" w:rsidRDefault="008E273B" w:rsidP="008E273B">
      <w:pPr>
        <w:autoSpaceDE w:val="0"/>
        <w:autoSpaceDN w:val="0"/>
        <w:adjustRightInd w:val="0"/>
        <w:jc w:val="both"/>
        <w:rPr>
          <w:sz w:val="28"/>
          <w:szCs w:val="28"/>
        </w:rPr>
      </w:pPr>
      <w:r>
        <w:rPr>
          <w:sz w:val="28"/>
          <w:szCs w:val="28"/>
        </w:rPr>
        <w:t xml:space="preserve">    Anexez prezentei cereri dosarul cu actele solicitate.</w:t>
      </w:r>
    </w:p>
    <w:p w14:paraId="73C4F355" w14:textId="77777777" w:rsidR="008E273B" w:rsidRDefault="008E273B" w:rsidP="008E273B">
      <w:pPr>
        <w:autoSpaceDE w:val="0"/>
        <w:autoSpaceDN w:val="0"/>
        <w:adjustRightInd w:val="0"/>
        <w:jc w:val="both"/>
        <w:rPr>
          <w:sz w:val="28"/>
          <w:szCs w:val="28"/>
        </w:rPr>
      </w:pPr>
      <w:r>
        <w:rPr>
          <w:sz w:val="28"/>
          <w:szCs w:val="28"/>
        </w:rPr>
        <w:t xml:space="preserve">    Menţionez că am luat cunoştinţă de condiţiile de desfăşurare a concursului.</w:t>
      </w:r>
    </w:p>
    <w:p w14:paraId="65B7F398" w14:textId="77777777" w:rsidR="008E273B" w:rsidRDefault="008E273B" w:rsidP="008E273B">
      <w:pPr>
        <w:autoSpaceDE w:val="0"/>
        <w:autoSpaceDN w:val="0"/>
        <w:adjustRightInd w:val="0"/>
        <w:jc w:val="both"/>
        <w:rPr>
          <w:rFonts w:ascii="Courier New" w:hAnsi="Courier New" w:cs="Courier New"/>
          <w:sz w:val="20"/>
        </w:rPr>
      </w:pPr>
      <w:r>
        <w:rPr>
          <w:sz w:val="28"/>
          <w:szCs w:val="28"/>
        </w:rPr>
        <w:t xml:space="preserve">    Cunoscând prevederile </w:t>
      </w:r>
      <w:r>
        <w:rPr>
          <w:color w:val="008000"/>
          <w:sz w:val="28"/>
          <w:szCs w:val="28"/>
          <w:u w:val="single"/>
        </w:rPr>
        <w:t>art. 4</w:t>
      </w:r>
      <w:r>
        <w:rPr>
          <w:sz w:val="28"/>
          <w:szCs w:val="28"/>
        </w:rPr>
        <w:t xml:space="preserve"> pct. 2 şi 11 şi </w:t>
      </w:r>
      <w:r>
        <w:rPr>
          <w:color w:val="008000"/>
          <w:sz w:val="28"/>
          <w:szCs w:val="28"/>
          <w:u w:val="single"/>
        </w:rPr>
        <w:t>art. 6</w:t>
      </w:r>
      <w:r>
        <w:rPr>
          <w:sz w:val="28"/>
          <w:szCs w:val="28"/>
        </w:rPr>
        <w:t xml:space="preserve"> alin. (1) lit. a) din Regulamentul (UE) 2016/679 al Parlamentului European şi al Consiliului din 27 aprilie 2016 privind protecţia persoanelor fizice în ceea ce priveşte prelucrarea datelor cu caracter personal şi privind libera circulaţie a acestor date şi de abrogare a </w:t>
      </w:r>
      <w:r>
        <w:rPr>
          <w:color w:val="008000"/>
          <w:sz w:val="28"/>
          <w:szCs w:val="28"/>
          <w:u w:val="single"/>
        </w:rPr>
        <w:t>Directivei 95/46/CE</w:t>
      </w:r>
      <w:r>
        <w:rPr>
          <w:sz w:val="28"/>
          <w:szCs w:val="28"/>
        </w:rPr>
        <w:t xml:space="preserve"> (Regulamentul general privind protecţia datelor), în ceea ce priveşte consimţământul cu privire la prelucrarea datelor cu caracter personal declar următoarele:</w:t>
      </w:r>
    </w:p>
    <w:p w14:paraId="5D0907D3" w14:textId="77777777" w:rsidR="008E273B" w:rsidRPr="008C60DE" w:rsidRDefault="008E273B" w:rsidP="008E273B">
      <w:pPr>
        <w:autoSpaceDE w:val="0"/>
        <w:autoSpaceDN w:val="0"/>
        <w:adjustRightInd w:val="0"/>
        <w:jc w:val="both"/>
        <w:rPr>
          <w:rFonts w:ascii="Courier New" w:hAnsi="Courier New" w:cs="Courier New"/>
          <w:sz w:val="20"/>
        </w:rPr>
      </w:pPr>
      <w:r>
        <w:rPr>
          <w:rFonts w:ascii="Courier New" w:hAnsi="Courier New" w:cs="Courier New"/>
          <w:sz w:val="20"/>
        </w:rPr>
        <w:t xml:space="preserve">    </w:t>
      </w:r>
      <w:r w:rsidRPr="008C60DE">
        <w:rPr>
          <w:rFonts w:ascii="Courier New" w:hAnsi="Courier New" w:cs="Courier New"/>
          <w:sz w:val="20"/>
        </w:rPr>
        <w:t>Îmi exprim consimţământul          |_|</w:t>
      </w:r>
    </w:p>
    <w:p w14:paraId="3E7E224A" w14:textId="77777777" w:rsidR="008E273B" w:rsidRPr="008C60DE" w:rsidRDefault="008E273B" w:rsidP="008E273B">
      <w:pPr>
        <w:autoSpaceDE w:val="0"/>
        <w:autoSpaceDN w:val="0"/>
        <w:adjustRightInd w:val="0"/>
        <w:jc w:val="both"/>
        <w:rPr>
          <w:rFonts w:ascii="Courier New" w:hAnsi="Courier New" w:cs="Courier New"/>
          <w:sz w:val="20"/>
        </w:rPr>
      </w:pPr>
      <w:r w:rsidRPr="008C60DE">
        <w:rPr>
          <w:rFonts w:ascii="Courier New" w:hAnsi="Courier New" w:cs="Courier New"/>
          <w:sz w:val="20"/>
        </w:rPr>
        <w:t xml:space="preserve">                                        _</w:t>
      </w:r>
    </w:p>
    <w:p w14:paraId="07F6354C" w14:textId="77777777" w:rsidR="008E273B" w:rsidRDefault="008E273B" w:rsidP="008E273B">
      <w:pPr>
        <w:autoSpaceDE w:val="0"/>
        <w:autoSpaceDN w:val="0"/>
        <w:adjustRightInd w:val="0"/>
        <w:jc w:val="both"/>
        <w:rPr>
          <w:rFonts w:ascii="Courier New" w:hAnsi="Courier New" w:cs="Courier New"/>
          <w:sz w:val="20"/>
        </w:rPr>
      </w:pPr>
      <w:r w:rsidRPr="008C60DE">
        <w:rPr>
          <w:rFonts w:ascii="Courier New" w:hAnsi="Courier New" w:cs="Courier New"/>
          <w:sz w:val="20"/>
        </w:rPr>
        <w:t xml:space="preserve">    Nu îmi exprim consimţământul       |_|</w:t>
      </w:r>
    </w:p>
    <w:p w14:paraId="0B6751DF" w14:textId="77777777" w:rsidR="008E273B" w:rsidRDefault="008E273B" w:rsidP="008E273B">
      <w:pPr>
        <w:autoSpaceDE w:val="0"/>
        <w:autoSpaceDN w:val="0"/>
        <w:adjustRightInd w:val="0"/>
        <w:jc w:val="both"/>
        <w:rPr>
          <w:rFonts w:ascii="Courier New" w:hAnsi="Courier New" w:cs="Courier New"/>
          <w:sz w:val="20"/>
        </w:rPr>
      </w:pPr>
    </w:p>
    <w:p w14:paraId="15BC8067" w14:textId="77777777" w:rsidR="008E273B" w:rsidRDefault="008E273B" w:rsidP="008E273B">
      <w:pPr>
        <w:autoSpaceDE w:val="0"/>
        <w:autoSpaceDN w:val="0"/>
        <w:adjustRightInd w:val="0"/>
        <w:jc w:val="both"/>
        <w:rPr>
          <w:sz w:val="28"/>
          <w:szCs w:val="28"/>
        </w:rPr>
      </w:pPr>
      <w:r>
        <w:rPr>
          <w:sz w:val="28"/>
          <w:szCs w:val="28"/>
        </w:rPr>
        <w:t>cu privire la transmiterea informaţiilor şi documentelor, inclusiv date cu caracter personal necesare îndeplinirii atribuţiilor membrilor comisiei de concurs, membrilor comisiei de soluţionare a contestaţiilor şi ale secretarului, în format electronic.</w:t>
      </w:r>
    </w:p>
    <w:p w14:paraId="7B969F38" w14:textId="77777777" w:rsidR="008E273B" w:rsidRDefault="008E273B" w:rsidP="008E273B">
      <w:pPr>
        <w:autoSpaceDE w:val="0"/>
        <w:autoSpaceDN w:val="0"/>
        <w:adjustRightInd w:val="0"/>
        <w:rPr>
          <w:rFonts w:ascii="Courier New" w:hAnsi="Courier New" w:cs="Courier New"/>
          <w:sz w:val="20"/>
        </w:rPr>
      </w:pPr>
      <w:r>
        <w:rPr>
          <w:rFonts w:ascii="Courier New" w:hAnsi="Courier New" w:cs="Courier New"/>
          <w:sz w:val="20"/>
        </w:rPr>
        <w:t xml:space="preserve">    </w:t>
      </w:r>
    </w:p>
    <w:p w14:paraId="5C672333" w14:textId="77777777" w:rsidR="008E273B" w:rsidRDefault="008E273B" w:rsidP="008E273B">
      <w:pPr>
        <w:autoSpaceDE w:val="0"/>
        <w:autoSpaceDN w:val="0"/>
        <w:adjustRightInd w:val="0"/>
        <w:rPr>
          <w:rFonts w:ascii="Courier New" w:hAnsi="Courier New" w:cs="Courier New"/>
          <w:sz w:val="20"/>
        </w:rPr>
      </w:pPr>
    </w:p>
    <w:p w14:paraId="7BBE3F1B" w14:textId="77777777" w:rsidR="008E273B" w:rsidRDefault="008E273B" w:rsidP="008E273B">
      <w:pPr>
        <w:autoSpaceDE w:val="0"/>
        <w:autoSpaceDN w:val="0"/>
        <w:adjustRightInd w:val="0"/>
        <w:rPr>
          <w:rFonts w:ascii="Courier New" w:hAnsi="Courier New" w:cs="Courier New"/>
          <w:sz w:val="20"/>
        </w:rPr>
      </w:pPr>
    </w:p>
    <w:p w14:paraId="4C87D802" w14:textId="77777777" w:rsidR="008E273B" w:rsidRDefault="008E273B" w:rsidP="008E273B">
      <w:pPr>
        <w:autoSpaceDE w:val="0"/>
        <w:autoSpaceDN w:val="0"/>
        <w:adjustRightInd w:val="0"/>
        <w:rPr>
          <w:rFonts w:ascii="Courier New" w:hAnsi="Courier New" w:cs="Courier New"/>
          <w:sz w:val="20"/>
        </w:rPr>
      </w:pPr>
    </w:p>
    <w:p w14:paraId="12769F78" w14:textId="77777777" w:rsidR="008E273B" w:rsidRDefault="008E273B" w:rsidP="008E273B">
      <w:pPr>
        <w:autoSpaceDE w:val="0"/>
        <w:autoSpaceDN w:val="0"/>
        <w:adjustRightInd w:val="0"/>
        <w:rPr>
          <w:rFonts w:ascii="Courier New" w:hAnsi="Courier New" w:cs="Courier New"/>
          <w:sz w:val="20"/>
        </w:rPr>
      </w:pPr>
      <w:r>
        <w:rPr>
          <w:rFonts w:ascii="Courier New" w:hAnsi="Courier New" w:cs="Courier New"/>
          <w:sz w:val="20"/>
        </w:rPr>
        <w:lastRenderedPageBreak/>
        <w:t xml:space="preserve">    Îmi exprim consimţământul          |_|</w:t>
      </w:r>
    </w:p>
    <w:p w14:paraId="6BD070CB" w14:textId="77777777" w:rsidR="008E273B" w:rsidRDefault="008E273B" w:rsidP="008E273B">
      <w:pPr>
        <w:autoSpaceDE w:val="0"/>
        <w:autoSpaceDN w:val="0"/>
        <w:adjustRightInd w:val="0"/>
        <w:rPr>
          <w:rFonts w:ascii="Courier New" w:hAnsi="Courier New" w:cs="Courier New"/>
          <w:sz w:val="20"/>
        </w:rPr>
      </w:pPr>
      <w:r>
        <w:rPr>
          <w:rFonts w:ascii="Courier New" w:hAnsi="Courier New" w:cs="Courier New"/>
          <w:sz w:val="20"/>
        </w:rPr>
        <w:t xml:space="preserve">                                        _</w:t>
      </w:r>
    </w:p>
    <w:p w14:paraId="36841069" w14:textId="77777777" w:rsidR="008E273B" w:rsidRDefault="008E273B" w:rsidP="008E273B">
      <w:pPr>
        <w:autoSpaceDE w:val="0"/>
        <w:autoSpaceDN w:val="0"/>
        <w:adjustRightInd w:val="0"/>
        <w:rPr>
          <w:sz w:val="28"/>
          <w:szCs w:val="28"/>
        </w:rPr>
      </w:pPr>
      <w:r>
        <w:rPr>
          <w:rFonts w:ascii="Courier New" w:hAnsi="Courier New" w:cs="Courier New"/>
          <w:sz w:val="20"/>
        </w:rPr>
        <w:t xml:space="preserve">    Nu îmi exprim consimţământul       |_|</w:t>
      </w:r>
    </w:p>
    <w:p w14:paraId="03765EF2" w14:textId="77777777" w:rsidR="008E273B" w:rsidRDefault="008E273B" w:rsidP="008E273B">
      <w:pPr>
        <w:autoSpaceDE w:val="0"/>
        <w:autoSpaceDN w:val="0"/>
        <w:adjustRightInd w:val="0"/>
        <w:rPr>
          <w:sz w:val="28"/>
          <w:szCs w:val="28"/>
        </w:rPr>
      </w:pPr>
    </w:p>
    <w:p w14:paraId="6F25125F" w14:textId="77777777" w:rsidR="008E273B" w:rsidRDefault="008E273B" w:rsidP="008E273B">
      <w:pPr>
        <w:autoSpaceDE w:val="0"/>
        <w:autoSpaceDN w:val="0"/>
        <w:adjustRightInd w:val="0"/>
        <w:jc w:val="both"/>
        <w:rPr>
          <w:sz w:val="28"/>
          <w:szCs w:val="28"/>
        </w:rPr>
      </w:pPr>
      <w:r>
        <w:rPr>
          <w:sz w:val="28"/>
          <w:szCs w:val="28"/>
        </w:rPr>
        <w:t xml:space="preserve">    ca instituţia organizatoare a concursului să solicite organelor abilitate în condiţiile legii certificatul de integritate comportamentală pentru candidaţii înscrişi pentru posturile din cadrul sistemului de învăţământ, sănătate sau protecţie socială, precum şi din orice entitate publică sau privată a cărei activitate presupune contactul direct cu copii, persoane în vârstă, persoane cu dizabilităţi sau alte categorii de persoane vulnerabile ori care presupune examinarea fizică sau evaluarea psihologică a unei persoane, cunoscând că pot reveni oricând asupra consimţământului acordat prin prezentul formular.</w:t>
      </w:r>
    </w:p>
    <w:p w14:paraId="7C3ECA02" w14:textId="77777777" w:rsidR="008E273B" w:rsidRDefault="008E273B" w:rsidP="008E273B">
      <w:pPr>
        <w:autoSpaceDE w:val="0"/>
        <w:autoSpaceDN w:val="0"/>
        <w:adjustRightInd w:val="0"/>
        <w:rPr>
          <w:rFonts w:ascii="Courier New" w:hAnsi="Courier New" w:cs="Courier New"/>
          <w:sz w:val="20"/>
        </w:rPr>
      </w:pPr>
      <w:r>
        <w:rPr>
          <w:rFonts w:ascii="Courier New" w:hAnsi="Courier New" w:cs="Courier New"/>
          <w:sz w:val="20"/>
        </w:rPr>
        <w:t xml:space="preserve">                                        _</w:t>
      </w:r>
    </w:p>
    <w:p w14:paraId="0FD8A68A" w14:textId="77777777" w:rsidR="008E273B" w:rsidRDefault="008E273B" w:rsidP="008E273B">
      <w:pPr>
        <w:autoSpaceDE w:val="0"/>
        <w:autoSpaceDN w:val="0"/>
        <w:adjustRightInd w:val="0"/>
        <w:rPr>
          <w:rFonts w:ascii="Courier New" w:hAnsi="Courier New" w:cs="Courier New"/>
          <w:sz w:val="20"/>
        </w:rPr>
      </w:pPr>
      <w:r>
        <w:rPr>
          <w:rFonts w:ascii="Courier New" w:hAnsi="Courier New" w:cs="Courier New"/>
          <w:sz w:val="20"/>
        </w:rPr>
        <w:t xml:space="preserve">    Îmi exprim consimţământul          |_|</w:t>
      </w:r>
    </w:p>
    <w:p w14:paraId="0579C0B2" w14:textId="77777777" w:rsidR="008E273B" w:rsidRDefault="008E273B" w:rsidP="008E273B">
      <w:pPr>
        <w:autoSpaceDE w:val="0"/>
        <w:autoSpaceDN w:val="0"/>
        <w:adjustRightInd w:val="0"/>
        <w:rPr>
          <w:rFonts w:ascii="Courier New" w:hAnsi="Courier New" w:cs="Courier New"/>
          <w:sz w:val="20"/>
        </w:rPr>
      </w:pPr>
      <w:r>
        <w:rPr>
          <w:rFonts w:ascii="Courier New" w:hAnsi="Courier New" w:cs="Courier New"/>
          <w:sz w:val="20"/>
        </w:rPr>
        <w:t xml:space="preserve">                                        _</w:t>
      </w:r>
    </w:p>
    <w:p w14:paraId="2AE227DC" w14:textId="77777777" w:rsidR="008E273B" w:rsidRDefault="008E273B" w:rsidP="008E273B">
      <w:pPr>
        <w:autoSpaceDE w:val="0"/>
        <w:autoSpaceDN w:val="0"/>
        <w:adjustRightInd w:val="0"/>
        <w:rPr>
          <w:sz w:val="28"/>
          <w:szCs w:val="28"/>
        </w:rPr>
      </w:pPr>
      <w:r>
        <w:rPr>
          <w:rFonts w:ascii="Courier New" w:hAnsi="Courier New" w:cs="Courier New"/>
          <w:sz w:val="20"/>
        </w:rPr>
        <w:t xml:space="preserve">    Nu îmi exprim consimţământul       |_|</w:t>
      </w:r>
    </w:p>
    <w:p w14:paraId="411FE96E" w14:textId="77777777" w:rsidR="008E273B" w:rsidRDefault="008E273B" w:rsidP="008E273B">
      <w:pPr>
        <w:autoSpaceDE w:val="0"/>
        <w:autoSpaceDN w:val="0"/>
        <w:adjustRightInd w:val="0"/>
        <w:rPr>
          <w:sz w:val="28"/>
          <w:szCs w:val="28"/>
        </w:rPr>
      </w:pPr>
    </w:p>
    <w:p w14:paraId="004AF7E2" w14:textId="77777777" w:rsidR="008E273B" w:rsidRDefault="008E273B" w:rsidP="008E273B">
      <w:pPr>
        <w:autoSpaceDE w:val="0"/>
        <w:autoSpaceDN w:val="0"/>
        <w:adjustRightInd w:val="0"/>
        <w:jc w:val="both"/>
        <w:rPr>
          <w:sz w:val="28"/>
          <w:szCs w:val="28"/>
        </w:rPr>
      </w:pPr>
      <w:r>
        <w:rPr>
          <w:sz w:val="28"/>
          <w:szCs w:val="28"/>
        </w:rPr>
        <w:t xml:space="preserve">    ca instituţia organizatoare a concursului să solicite organelor abilitate în condiţiile legii extrasul de pe cazierul judiciar cu scopul angajării, cunoscând că pot reveni oricând asupra consimţământului acordat prin prezentul formular.</w:t>
      </w:r>
    </w:p>
    <w:p w14:paraId="57144130" w14:textId="77777777" w:rsidR="008E273B" w:rsidRDefault="008E273B" w:rsidP="008E273B">
      <w:pPr>
        <w:autoSpaceDE w:val="0"/>
        <w:autoSpaceDN w:val="0"/>
        <w:adjustRightInd w:val="0"/>
        <w:jc w:val="both"/>
        <w:rPr>
          <w:sz w:val="28"/>
          <w:szCs w:val="28"/>
        </w:rPr>
      </w:pPr>
      <w:r>
        <w:rPr>
          <w:sz w:val="28"/>
          <w:szCs w:val="28"/>
        </w:rPr>
        <w:t xml:space="preserve">    Declar pe propria răspundere că în perioada lucrată nu mi s-a aplicat nicio sancţiune disciplinară/mi s-a aplicat sancţiunea disciplinară ................................. .</w:t>
      </w:r>
    </w:p>
    <w:p w14:paraId="3F15AF19" w14:textId="77777777" w:rsidR="008E273B" w:rsidRDefault="008E273B" w:rsidP="008E273B">
      <w:pPr>
        <w:autoSpaceDE w:val="0"/>
        <w:autoSpaceDN w:val="0"/>
        <w:adjustRightInd w:val="0"/>
        <w:jc w:val="both"/>
        <w:rPr>
          <w:sz w:val="28"/>
          <w:szCs w:val="28"/>
        </w:rPr>
      </w:pPr>
      <w:r>
        <w:rPr>
          <w:sz w:val="28"/>
          <w:szCs w:val="28"/>
        </w:rPr>
        <w:t xml:space="preserve">    Declar pe propria răspundere, cunoscând prevederile </w:t>
      </w:r>
      <w:r>
        <w:rPr>
          <w:color w:val="008000"/>
          <w:sz w:val="28"/>
          <w:szCs w:val="28"/>
          <w:u w:val="single"/>
        </w:rPr>
        <w:t>art. 326</w:t>
      </w:r>
      <w:r>
        <w:rPr>
          <w:sz w:val="28"/>
          <w:szCs w:val="28"/>
        </w:rPr>
        <w:t xml:space="preserve"> din Codul penal cu privire la falsul în declaraţii, că datele furnizate în acest formular sunt adevărate.</w:t>
      </w:r>
    </w:p>
    <w:p w14:paraId="3DEB2015" w14:textId="77777777" w:rsidR="008E273B" w:rsidRDefault="008E273B" w:rsidP="008E273B">
      <w:pPr>
        <w:autoSpaceDE w:val="0"/>
        <w:autoSpaceDN w:val="0"/>
        <w:adjustRightInd w:val="0"/>
        <w:rPr>
          <w:sz w:val="28"/>
          <w:szCs w:val="28"/>
        </w:rPr>
      </w:pPr>
    </w:p>
    <w:p w14:paraId="003AA2D8" w14:textId="77777777" w:rsidR="008E273B" w:rsidRDefault="008E273B" w:rsidP="008E273B">
      <w:pPr>
        <w:autoSpaceDE w:val="0"/>
        <w:autoSpaceDN w:val="0"/>
        <w:adjustRightInd w:val="0"/>
        <w:rPr>
          <w:sz w:val="28"/>
          <w:szCs w:val="28"/>
        </w:rPr>
      </w:pPr>
      <w:r>
        <w:rPr>
          <w:sz w:val="28"/>
          <w:szCs w:val="28"/>
        </w:rPr>
        <w:t xml:space="preserve">    Data:___________________</w:t>
      </w:r>
    </w:p>
    <w:p w14:paraId="6485EA72" w14:textId="77777777" w:rsidR="008E273B" w:rsidRDefault="008E273B" w:rsidP="008E273B">
      <w:pPr>
        <w:autoSpaceDE w:val="0"/>
        <w:autoSpaceDN w:val="0"/>
        <w:adjustRightInd w:val="0"/>
        <w:rPr>
          <w:sz w:val="28"/>
          <w:szCs w:val="28"/>
        </w:rPr>
      </w:pPr>
    </w:p>
    <w:p w14:paraId="007FF72E" w14:textId="77777777" w:rsidR="008E273B" w:rsidRDefault="008E273B" w:rsidP="008E273B">
      <w:pPr>
        <w:autoSpaceDE w:val="0"/>
        <w:autoSpaceDN w:val="0"/>
        <w:adjustRightInd w:val="0"/>
        <w:rPr>
          <w:sz w:val="28"/>
          <w:szCs w:val="28"/>
        </w:rPr>
      </w:pPr>
      <w:r>
        <w:rPr>
          <w:sz w:val="28"/>
          <w:szCs w:val="28"/>
        </w:rPr>
        <w:t xml:space="preserve">    Semnătura:______________</w:t>
      </w:r>
    </w:p>
    <w:p w14:paraId="483A4074" w14:textId="77777777" w:rsidR="008E273B" w:rsidRDefault="008E273B" w:rsidP="008E273B"/>
    <w:p w14:paraId="676C7499" w14:textId="77777777" w:rsidR="00CE64F8" w:rsidRDefault="00CE64F8" w:rsidP="00760E05">
      <w:pPr>
        <w:rPr>
          <w:noProof w:val="0"/>
          <w:spacing w:val="-2"/>
          <w:sz w:val="25"/>
          <w:szCs w:val="25"/>
        </w:rPr>
      </w:pPr>
    </w:p>
    <w:p w14:paraId="1B0F21C7" w14:textId="77777777" w:rsidR="00CE64F8" w:rsidRDefault="00CE64F8" w:rsidP="00760E05">
      <w:pPr>
        <w:rPr>
          <w:noProof w:val="0"/>
          <w:spacing w:val="-2"/>
          <w:sz w:val="25"/>
          <w:szCs w:val="25"/>
        </w:rPr>
      </w:pPr>
    </w:p>
    <w:p w14:paraId="525C33F4" w14:textId="0909A9C9" w:rsidR="00CE64F8" w:rsidRPr="0081277B" w:rsidRDefault="00CE64F8" w:rsidP="00760E05">
      <w:pPr>
        <w:rPr>
          <w:noProof w:val="0"/>
          <w:spacing w:val="-2"/>
          <w:sz w:val="25"/>
          <w:szCs w:val="25"/>
        </w:rPr>
      </w:pPr>
      <w:r>
        <w:rPr>
          <w:noProof w:val="0"/>
          <w:spacing w:val="-2"/>
          <w:sz w:val="25"/>
          <w:szCs w:val="25"/>
        </w:rPr>
        <w:tab/>
      </w:r>
    </w:p>
    <w:sectPr w:rsidR="00CE64F8" w:rsidRPr="0081277B" w:rsidSect="00D079A7">
      <w:headerReference w:type="default" r:id="rId8"/>
      <w:headerReference w:type="first" r:id="rId9"/>
      <w:footerReference w:type="first" r:id="rId10"/>
      <w:pgSz w:w="11906" w:h="16838" w:code="9"/>
      <w:pgMar w:top="1440" w:right="1133" w:bottom="1440" w:left="1440" w:header="709" w:footer="567"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696810" w14:textId="77777777" w:rsidR="00681C29" w:rsidRDefault="00681C29">
      <w:r>
        <w:separator/>
      </w:r>
    </w:p>
  </w:endnote>
  <w:endnote w:type="continuationSeparator" w:id="0">
    <w:p w14:paraId="20D9B742" w14:textId="77777777" w:rsidR="00681C29" w:rsidRDefault="00681C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19BB6" w14:textId="77777777" w:rsidR="00F60FA0" w:rsidRDefault="000F152D" w:rsidP="007F5997">
    <w:pPr>
      <w:pStyle w:val="Footer"/>
      <w:jc w:val="center"/>
      <w:rPr>
        <w:sz w:val="14"/>
      </w:rPr>
    </w:pPr>
    <w:r>
      <mc:AlternateContent>
        <mc:Choice Requires="wps">
          <w:drawing>
            <wp:anchor distT="0" distB="0" distL="114300" distR="114300" simplePos="0" relativeHeight="251657216" behindDoc="0" locked="0" layoutInCell="1" allowOverlap="1" wp14:anchorId="2C52B021" wp14:editId="7B3B9AEE">
              <wp:simplePos x="0" y="0"/>
              <wp:positionH relativeFrom="column">
                <wp:posOffset>-403860</wp:posOffset>
              </wp:positionH>
              <wp:positionV relativeFrom="paragraph">
                <wp:posOffset>35560</wp:posOffset>
              </wp:positionV>
              <wp:extent cx="6629400" cy="457200"/>
              <wp:effectExtent l="0" t="0" r="0" b="0"/>
              <wp:wrapNone/>
              <wp:docPr id="1" name="Text Box 4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8B39E76" w14:textId="77777777" w:rsidR="00F60FA0" w:rsidRPr="004945AC" w:rsidRDefault="00F60FA0" w:rsidP="00BB60FF">
                          <w:pPr>
                            <w:pStyle w:val="Footer"/>
                            <w:jc w:val="center"/>
                            <w:rPr>
                              <w:rFonts w:ascii="Arial" w:hAnsi="Arial" w:cs="Arial"/>
                              <w:sz w:val="16"/>
                              <w:szCs w:val="16"/>
                              <w:lang w:val="de-DE"/>
                            </w:rPr>
                          </w:pPr>
                          <w:r w:rsidRPr="002F2342">
                            <w:rPr>
                              <w:rFonts w:ascii="Arial" w:hAnsi="Arial" w:cs="Arial"/>
                              <w:sz w:val="16"/>
                              <w:szCs w:val="16"/>
                            </w:rPr>
                            <w:t xml:space="preserve">Das Deutsche Staatstheater Temeswar </w:t>
                          </w:r>
                          <w:r w:rsidRPr="004945AC">
                            <w:rPr>
                              <w:rFonts w:ascii="Arial" w:hAnsi="Arial" w:cs="Arial"/>
                              <w:sz w:val="16"/>
                              <w:szCs w:val="16"/>
                              <w:lang w:val="de-DE"/>
                            </w:rPr>
                            <w:t>ist eine öffentliche Kultureinrichtung und wird durch den Temeswarer Stadtrat subventioniert.</w:t>
                          </w:r>
                        </w:p>
                        <w:p w14:paraId="5DD2F466" w14:textId="77777777" w:rsidR="00F60FA0" w:rsidRPr="002F2342" w:rsidRDefault="00F60FA0" w:rsidP="00BB60FF">
                          <w:pPr>
                            <w:jc w:val="center"/>
                            <w:rPr>
                              <w:rFonts w:ascii="Arial" w:hAnsi="Arial" w:cs="Arial"/>
                              <w:sz w:val="16"/>
                              <w:szCs w:val="16"/>
                            </w:rPr>
                          </w:pPr>
                          <w:r w:rsidRPr="00D079A7">
                            <w:rPr>
                              <w:rFonts w:ascii="Arial" w:hAnsi="Arial" w:cs="Arial"/>
                              <w:sz w:val="16"/>
                              <w:szCs w:val="16"/>
                              <w:lang w:val="fr-FR"/>
                            </w:rPr>
                            <w:t>Teatrul German de Stat Timi</w:t>
                          </w:r>
                          <w:r w:rsidR="00D079A7">
                            <w:rPr>
                              <w:rFonts w:ascii="Arial" w:hAnsi="Arial" w:cs="Arial"/>
                              <w:sz w:val="16"/>
                              <w:szCs w:val="16"/>
                              <w:lang w:val="fr-FR"/>
                            </w:rPr>
                            <w:t>ș</w:t>
                          </w:r>
                          <w:r w:rsidRPr="00D079A7">
                            <w:rPr>
                              <w:rFonts w:ascii="Arial" w:hAnsi="Arial" w:cs="Arial"/>
                              <w:sz w:val="16"/>
                              <w:szCs w:val="16"/>
                              <w:lang w:val="fr-FR"/>
                            </w:rPr>
                            <w:t>oara este o institu</w:t>
                          </w:r>
                          <w:r w:rsidR="00D079A7" w:rsidRPr="00D079A7">
                            <w:rPr>
                              <w:rFonts w:ascii="Arial" w:hAnsi="Arial" w:cs="Arial"/>
                              <w:sz w:val="16"/>
                              <w:szCs w:val="16"/>
                              <w:lang w:val="fr-FR"/>
                            </w:rPr>
                            <w:t>ț</w:t>
                          </w:r>
                          <w:r w:rsidRPr="00D079A7">
                            <w:rPr>
                              <w:rFonts w:ascii="Arial" w:hAnsi="Arial" w:cs="Arial"/>
                              <w:sz w:val="16"/>
                              <w:szCs w:val="16"/>
                              <w:lang w:val="fr-FR"/>
                            </w:rPr>
                            <w:t>ie publică de cultură subven</w:t>
                          </w:r>
                          <w:r w:rsidR="00D079A7" w:rsidRPr="00D079A7">
                            <w:rPr>
                              <w:rFonts w:ascii="Arial" w:hAnsi="Arial" w:cs="Arial"/>
                              <w:sz w:val="16"/>
                              <w:szCs w:val="16"/>
                              <w:lang w:val="fr-FR"/>
                            </w:rPr>
                            <w:t>ț</w:t>
                          </w:r>
                          <w:r w:rsidRPr="00D079A7">
                            <w:rPr>
                              <w:rFonts w:ascii="Arial" w:hAnsi="Arial" w:cs="Arial"/>
                              <w:sz w:val="16"/>
                              <w:szCs w:val="16"/>
                              <w:lang w:val="fr-FR"/>
                            </w:rPr>
                            <w:t>ionată de Consiliul Local Timi</w:t>
                          </w:r>
                          <w:r w:rsidR="00D079A7">
                            <w:rPr>
                              <w:rFonts w:ascii="Arial" w:hAnsi="Arial" w:cs="Arial"/>
                              <w:sz w:val="16"/>
                              <w:szCs w:val="16"/>
                              <w:lang w:val="fr-FR"/>
                            </w:rPr>
                            <w:t>ș</w:t>
                          </w:r>
                          <w:r w:rsidRPr="00D079A7">
                            <w:rPr>
                              <w:rFonts w:ascii="Arial" w:hAnsi="Arial" w:cs="Arial"/>
                              <w:sz w:val="16"/>
                              <w:szCs w:val="16"/>
                              <w:lang w:val="fr-FR"/>
                            </w:rPr>
                            <w:t>oara.</w:t>
                          </w:r>
                        </w:p>
                        <w:p w14:paraId="00F6DD9A" w14:textId="77777777" w:rsidR="00F60FA0" w:rsidRPr="00C040A1" w:rsidRDefault="00F60FA0" w:rsidP="00BB60FF">
                          <w:pPr>
                            <w:pStyle w:val="Footer"/>
                            <w:rPr>
                              <w:sz w:val="16"/>
                              <w:szCs w:val="16"/>
                            </w:rPr>
                          </w:pPr>
                        </w:p>
                        <w:p w14:paraId="19A009AE" w14:textId="77777777" w:rsidR="00F60FA0" w:rsidRDefault="00F60FA0" w:rsidP="00BB60F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52B021" id="_x0000_t202" coordsize="21600,21600" o:spt="202" path="m,l,21600r21600,l21600,xe">
              <v:stroke joinstyle="miter"/>
              <v:path gradientshapeok="t" o:connecttype="rect"/>
            </v:shapetype>
            <v:shape id="Text Box 448" o:spid="_x0000_s1026" type="#_x0000_t202" style="position:absolute;left:0;text-align:left;margin-left:-31.8pt;margin-top:2.8pt;width:522pt;height:3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" stroked="f">
              <v:textbox>
                <w:txbxContent>
                  <w:p w14:paraId="38B39E76" w14:textId="77777777" w:rsidR="00F60FA0" w:rsidRPr="004945AC" w:rsidRDefault="00F60FA0" w:rsidP="00BB60FF">
                    <w:pPr>
                      <w:pStyle w:val="Footer"/>
                      <w:jc w:val="center"/>
                      <w:rPr>
                        <w:rFonts w:ascii="Arial" w:hAnsi="Arial" w:cs="Arial"/>
                        <w:sz w:val="16"/>
                        <w:szCs w:val="16"/>
                        <w:lang w:val="de-DE"/>
                      </w:rPr>
                    </w:pPr>
                    <w:r w:rsidRPr="002F2342">
                      <w:rPr>
                        <w:rFonts w:ascii="Arial" w:hAnsi="Arial" w:cs="Arial"/>
                        <w:sz w:val="16"/>
                        <w:szCs w:val="16"/>
                      </w:rPr>
                      <w:t xml:space="preserve">Das Deutsche Staatstheater Temeswar </w:t>
                    </w:r>
                    <w:r w:rsidRPr="004945AC">
                      <w:rPr>
                        <w:rFonts w:ascii="Arial" w:hAnsi="Arial" w:cs="Arial"/>
                        <w:sz w:val="16"/>
                        <w:szCs w:val="16"/>
                        <w:lang w:val="de-DE"/>
                      </w:rPr>
                      <w:t>ist eine öffentliche Kultureinrichtung und wird durch den Temeswarer Stadtrat subventioniert.</w:t>
                    </w:r>
                  </w:p>
                  <w:p w14:paraId="5DD2F466" w14:textId="77777777" w:rsidR="00F60FA0" w:rsidRPr="002F2342" w:rsidRDefault="00F60FA0" w:rsidP="00BB60FF">
                    <w:pPr>
                      <w:jc w:val="center"/>
                      <w:rPr>
                        <w:rFonts w:ascii="Arial" w:hAnsi="Arial" w:cs="Arial"/>
                        <w:sz w:val="16"/>
                        <w:szCs w:val="16"/>
                      </w:rPr>
                    </w:pPr>
                    <w:r w:rsidRPr="00D079A7">
                      <w:rPr>
                        <w:rFonts w:ascii="Arial" w:hAnsi="Arial" w:cs="Arial"/>
                        <w:sz w:val="16"/>
                        <w:szCs w:val="16"/>
                        <w:lang w:val="fr-FR"/>
                      </w:rPr>
                      <w:t>Teatrul German de Stat Timi</w:t>
                    </w:r>
                    <w:r w:rsidR="00D079A7">
                      <w:rPr>
                        <w:rFonts w:ascii="Arial" w:hAnsi="Arial" w:cs="Arial"/>
                        <w:sz w:val="16"/>
                        <w:szCs w:val="16"/>
                        <w:lang w:val="fr-FR"/>
                      </w:rPr>
                      <w:t>ș</w:t>
                    </w:r>
                    <w:r w:rsidRPr="00D079A7">
                      <w:rPr>
                        <w:rFonts w:ascii="Arial" w:hAnsi="Arial" w:cs="Arial"/>
                        <w:sz w:val="16"/>
                        <w:szCs w:val="16"/>
                        <w:lang w:val="fr-FR"/>
                      </w:rPr>
                      <w:t>oara este o institu</w:t>
                    </w:r>
                    <w:r w:rsidR="00D079A7" w:rsidRPr="00D079A7">
                      <w:rPr>
                        <w:rFonts w:ascii="Arial" w:hAnsi="Arial" w:cs="Arial"/>
                        <w:sz w:val="16"/>
                        <w:szCs w:val="16"/>
                        <w:lang w:val="fr-FR"/>
                      </w:rPr>
                      <w:t>ț</w:t>
                    </w:r>
                    <w:r w:rsidRPr="00D079A7">
                      <w:rPr>
                        <w:rFonts w:ascii="Arial" w:hAnsi="Arial" w:cs="Arial"/>
                        <w:sz w:val="16"/>
                        <w:szCs w:val="16"/>
                        <w:lang w:val="fr-FR"/>
                      </w:rPr>
                      <w:t>ie publică de cultură subven</w:t>
                    </w:r>
                    <w:r w:rsidR="00D079A7" w:rsidRPr="00D079A7">
                      <w:rPr>
                        <w:rFonts w:ascii="Arial" w:hAnsi="Arial" w:cs="Arial"/>
                        <w:sz w:val="16"/>
                        <w:szCs w:val="16"/>
                        <w:lang w:val="fr-FR"/>
                      </w:rPr>
                      <w:t>ț</w:t>
                    </w:r>
                    <w:r w:rsidRPr="00D079A7">
                      <w:rPr>
                        <w:rFonts w:ascii="Arial" w:hAnsi="Arial" w:cs="Arial"/>
                        <w:sz w:val="16"/>
                        <w:szCs w:val="16"/>
                        <w:lang w:val="fr-FR"/>
                      </w:rPr>
                      <w:t>ionată de Consiliul Local Timi</w:t>
                    </w:r>
                    <w:r w:rsidR="00D079A7">
                      <w:rPr>
                        <w:rFonts w:ascii="Arial" w:hAnsi="Arial" w:cs="Arial"/>
                        <w:sz w:val="16"/>
                        <w:szCs w:val="16"/>
                        <w:lang w:val="fr-FR"/>
                      </w:rPr>
                      <w:t>ș</w:t>
                    </w:r>
                    <w:r w:rsidRPr="00D079A7">
                      <w:rPr>
                        <w:rFonts w:ascii="Arial" w:hAnsi="Arial" w:cs="Arial"/>
                        <w:sz w:val="16"/>
                        <w:szCs w:val="16"/>
                        <w:lang w:val="fr-FR"/>
                      </w:rPr>
                      <w:t>oara.</w:t>
                    </w:r>
                  </w:p>
                  <w:p w14:paraId="00F6DD9A" w14:textId="77777777" w:rsidR="00F60FA0" w:rsidRPr="00C040A1" w:rsidRDefault="00F60FA0" w:rsidP="00BB60FF">
                    <w:pPr>
                      <w:pStyle w:val="Footer"/>
                      <w:rPr>
                        <w:sz w:val="16"/>
                        <w:szCs w:val="16"/>
                      </w:rPr>
                    </w:pPr>
                  </w:p>
                  <w:p w14:paraId="19A009AE" w14:textId="77777777" w:rsidR="00F60FA0" w:rsidRDefault="00F60FA0" w:rsidP="00BB60FF"/>
                </w:txbxContent>
              </v:textbox>
            </v:shape>
          </w:pict>
        </mc:Fallback>
      </mc:AlternateContent>
    </w:r>
  </w:p>
  <w:p w14:paraId="6ACF4585" w14:textId="77777777" w:rsidR="00F60FA0" w:rsidRDefault="00F60FA0" w:rsidP="007F5997">
    <w:pPr>
      <w:pStyle w:val="Footer"/>
      <w:jc w:val="center"/>
      <w:rPr>
        <w:sz w:val="14"/>
      </w:rPr>
    </w:pPr>
  </w:p>
  <w:p w14:paraId="2CAAE632" w14:textId="77777777" w:rsidR="00F60FA0" w:rsidRDefault="00F60FA0" w:rsidP="007F5997">
    <w:pPr>
      <w:pStyle w:val="Footer"/>
      <w:jc w:val="center"/>
      <w:rPr>
        <w:sz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B6FB38" w14:textId="77777777" w:rsidR="00681C29" w:rsidRDefault="00681C29">
      <w:r>
        <w:separator/>
      </w:r>
    </w:p>
  </w:footnote>
  <w:footnote w:type="continuationSeparator" w:id="0">
    <w:p w14:paraId="48AF6726" w14:textId="77777777" w:rsidR="00681C29" w:rsidRDefault="00681C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C8226" w14:textId="77777777" w:rsidR="00F60FA0" w:rsidRDefault="00F60FA0">
    <w:pPr>
      <w:pStyle w:val="Header"/>
      <w:jc w:val="center"/>
    </w:pPr>
    <w:r>
      <w:rPr>
        <w:rStyle w:val="PageNumber"/>
      </w:rPr>
      <w:fldChar w:fldCharType="begin"/>
    </w:r>
    <w:r>
      <w:rPr>
        <w:rStyle w:val="PageNumber"/>
      </w:rPr>
      <w:instrText xml:space="preserve"> PAGE </w:instrText>
    </w:r>
    <w:r>
      <w:rPr>
        <w:rStyle w:val="PageNumber"/>
      </w:rPr>
      <w:fldChar w:fldCharType="separate"/>
    </w:r>
    <w:r w:rsidR="00E0713E">
      <w:rPr>
        <w:rStyle w:val="PageNumber"/>
      </w:rPr>
      <w:t>2</w:t>
    </w:r>
    <w:r>
      <w:rPr>
        <w:rStyle w:val="PageNumber"/>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BAA357" w14:textId="77777777" w:rsidR="00F60FA0" w:rsidRPr="00450934" w:rsidRDefault="000F152D" w:rsidP="00A413EB">
    <w:pPr>
      <w:pStyle w:val="Body"/>
      <w:pBdr>
        <w:top w:val="none" w:sz="0" w:space="0" w:color="auto"/>
        <w:left w:val="none" w:sz="0" w:space="0" w:color="auto"/>
        <w:bottom w:val="none" w:sz="0" w:space="0" w:color="auto"/>
        <w:right w:val="none" w:sz="0" w:space="0" w:color="auto"/>
        <w:bar w:val="none" w:sz="0" w:color="auto"/>
      </w:pBdr>
      <w:rPr>
        <w:sz w:val="20"/>
        <w:szCs w:val="20"/>
        <w:lang w:val="ro-RO"/>
      </w:rPr>
    </w:pPr>
    <w:r w:rsidRPr="00450934">
      <w:rPr>
        <w:noProof/>
        <w:sz w:val="20"/>
        <w:szCs w:val="20"/>
        <w:lang w:val="ro-RO" w:eastAsia="ro-RO"/>
      </w:rPr>
      <w:drawing>
        <wp:anchor distT="152400" distB="152400" distL="152400" distR="152400" simplePos="0" relativeHeight="251658240" behindDoc="0" locked="0" layoutInCell="1" allowOverlap="1" wp14:anchorId="3747A68E" wp14:editId="52CD62C3">
          <wp:simplePos x="0" y="0"/>
          <wp:positionH relativeFrom="margin">
            <wp:posOffset>5666105</wp:posOffset>
          </wp:positionH>
          <wp:positionV relativeFrom="line">
            <wp:posOffset>50800</wp:posOffset>
          </wp:positionV>
          <wp:extent cx="556260" cy="629920"/>
          <wp:effectExtent l="0" t="0" r="0" b="0"/>
          <wp:wrapThrough wrapText="bothSides">
            <wp:wrapPolygon edited="0">
              <wp:start x="740" y="0"/>
              <wp:lineTo x="0" y="9798"/>
              <wp:lineTo x="0" y="20903"/>
              <wp:lineTo x="14055" y="20903"/>
              <wp:lineTo x="20712" y="16984"/>
              <wp:lineTo x="20712" y="3919"/>
              <wp:lineTo x="14055" y="0"/>
              <wp:lineTo x="740" y="0"/>
            </wp:wrapPolygon>
          </wp:wrapThrough>
          <wp:docPr id="227" name="officeA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6260" cy="629920"/>
                  </a:xfrm>
                  <a:prstGeom prst="rect">
                    <a:avLst/>
                  </a:prstGeom>
                  <a:noFill/>
                  <a:ln>
                    <a:noFill/>
                  </a:ln>
                </pic:spPr>
              </pic:pic>
            </a:graphicData>
          </a:graphic>
          <wp14:sizeRelH relativeFrom="page">
            <wp14:pctWidth>0</wp14:pctWidth>
          </wp14:sizeRelH>
          <wp14:sizeRelV relativeFrom="page">
            <wp14:pctHeight>0</wp14:pctHeight>
          </wp14:sizeRelV>
        </wp:anchor>
      </w:drawing>
    </w:r>
    <w:r w:rsidR="00F60FA0" w:rsidRPr="00450934">
      <w:rPr>
        <w:sz w:val="20"/>
        <w:szCs w:val="20"/>
        <w:lang w:val="ro-RO"/>
      </w:rPr>
      <w:t>TEATRUL GERMAN DE STAT TIMI</w:t>
    </w:r>
    <w:r w:rsidR="00D079A7">
      <w:rPr>
        <w:sz w:val="20"/>
        <w:szCs w:val="20"/>
        <w:lang w:val="ro-RO"/>
      </w:rPr>
      <w:t>Ș</w:t>
    </w:r>
    <w:r w:rsidR="00F60FA0" w:rsidRPr="00450934">
      <w:rPr>
        <w:sz w:val="20"/>
        <w:szCs w:val="20"/>
        <w:lang w:val="ro-RO"/>
      </w:rPr>
      <w:t>OARA</w:t>
    </w:r>
  </w:p>
  <w:p w14:paraId="40190A1C" w14:textId="77777777" w:rsidR="00F60FA0" w:rsidRPr="00450934" w:rsidRDefault="00F60FA0" w:rsidP="002D5678">
    <w:pPr>
      <w:pStyle w:val="Body"/>
      <w:pBdr>
        <w:top w:val="none" w:sz="0" w:space="0" w:color="auto"/>
        <w:left w:val="none" w:sz="0" w:space="0" w:color="auto"/>
        <w:bottom w:val="none" w:sz="0" w:space="0" w:color="auto"/>
        <w:right w:val="none" w:sz="0" w:space="0" w:color="auto"/>
        <w:bar w:val="none" w:sz="0" w:color="auto"/>
      </w:pBdr>
      <w:rPr>
        <w:sz w:val="20"/>
        <w:szCs w:val="20"/>
        <w:lang w:val="ro-RO"/>
      </w:rPr>
    </w:pPr>
    <w:r w:rsidRPr="00450934">
      <w:rPr>
        <w:sz w:val="20"/>
        <w:szCs w:val="20"/>
        <w:lang w:val="ro-RO"/>
      </w:rPr>
      <w:t>DEUTSCHES STAATSTHEATER TEMESWAR</w:t>
    </w:r>
  </w:p>
  <w:p w14:paraId="1BA5B548" w14:textId="77777777" w:rsidR="00F60FA0" w:rsidRPr="00450934" w:rsidRDefault="00F60FA0" w:rsidP="002D5678">
    <w:pPr>
      <w:pStyle w:val="Default"/>
      <w:pBdr>
        <w:top w:val="none" w:sz="0" w:space="0" w:color="auto"/>
        <w:left w:val="none" w:sz="0" w:space="0" w:color="auto"/>
        <w:bottom w:val="none" w:sz="0" w:space="0" w:color="auto"/>
        <w:right w:val="none" w:sz="0" w:space="0" w:color="auto"/>
        <w:bar w:val="none" w:sz="0" w:color="auto"/>
      </w:pBdr>
      <w:rPr>
        <w:sz w:val="20"/>
        <w:szCs w:val="20"/>
        <w:lang w:val="ro-RO"/>
      </w:rPr>
    </w:pPr>
    <w:r w:rsidRPr="00450934">
      <w:rPr>
        <w:sz w:val="20"/>
        <w:szCs w:val="20"/>
        <w:lang w:val="ro-RO"/>
      </w:rPr>
      <w:t>Strada Mără</w:t>
    </w:r>
    <w:r w:rsidR="00D079A7">
      <w:rPr>
        <w:sz w:val="20"/>
        <w:szCs w:val="20"/>
        <w:lang w:val="ro-RO"/>
      </w:rPr>
      <w:t>ș</w:t>
    </w:r>
    <w:r w:rsidRPr="00450934">
      <w:rPr>
        <w:sz w:val="20"/>
        <w:szCs w:val="20"/>
        <w:lang w:val="ro-RO"/>
      </w:rPr>
      <w:t>e</w:t>
    </w:r>
    <w:r w:rsidR="00D079A7">
      <w:rPr>
        <w:sz w:val="20"/>
        <w:szCs w:val="20"/>
        <w:lang w:val="ro-RO"/>
      </w:rPr>
      <w:t>ș</w:t>
    </w:r>
    <w:r w:rsidRPr="00450934">
      <w:rPr>
        <w:sz w:val="20"/>
        <w:szCs w:val="20"/>
        <w:lang w:val="ro-RO"/>
      </w:rPr>
      <w:t>ti 2, 300080 TIMI</w:t>
    </w:r>
    <w:r w:rsidR="00D079A7">
      <w:rPr>
        <w:sz w:val="20"/>
        <w:szCs w:val="20"/>
        <w:lang w:val="ro-RO"/>
      </w:rPr>
      <w:t>Ș</w:t>
    </w:r>
    <w:r w:rsidRPr="00450934">
      <w:rPr>
        <w:sz w:val="20"/>
        <w:szCs w:val="20"/>
        <w:lang w:val="ro-RO"/>
      </w:rPr>
      <w:t>OARA, România</w:t>
    </w:r>
  </w:p>
  <w:p w14:paraId="3F284E38" w14:textId="77777777" w:rsidR="00F60FA0" w:rsidRPr="00450934" w:rsidRDefault="00F60FA0" w:rsidP="002D5678">
    <w:pPr>
      <w:pStyle w:val="Default"/>
      <w:pBdr>
        <w:top w:val="none" w:sz="0" w:space="0" w:color="auto"/>
        <w:left w:val="none" w:sz="0" w:space="0" w:color="auto"/>
        <w:bottom w:val="none" w:sz="0" w:space="0" w:color="auto"/>
        <w:right w:val="none" w:sz="0" w:space="0" w:color="auto"/>
        <w:bar w:val="none" w:sz="0" w:color="auto"/>
      </w:pBdr>
      <w:rPr>
        <w:sz w:val="20"/>
        <w:szCs w:val="20"/>
        <w:lang w:val="ro-RO"/>
      </w:rPr>
    </w:pPr>
    <w:r w:rsidRPr="00450934">
      <w:rPr>
        <w:sz w:val="20"/>
        <w:szCs w:val="20"/>
        <w:lang w:val="ro-RO"/>
      </w:rPr>
      <w:t>+40256-201291 | fax +40256-201293</w:t>
    </w:r>
  </w:p>
  <w:p w14:paraId="084D83A1" w14:textId="77777777" w:rsidR="00F60FA0" w:rsidRPr="00450934" w:rsidRDefault="00F60FA0" w:rsidP="002D5678">
    <w:pPr>
      <w:pStyle w:val="Body"/>
      <w:pBdr>
        <w:top w:val="none" w:sz="0" w:space="0" w:color="auto"/>
        <w:left w:val="none" w:sz="0" w:space="0" w:color="auto"/>
        <w:bottom w:val="none" w:sz="0" w:space="0" w:color="auto"/>
        <w:right w:val="none" w:sz="0" w:space="0" w:color="auto"/>
        <w:bar w:val="none" w:sz="0" w:color="auto"/>
      </w:pBdr>
      <w:rPr>
        <w:sz w:val="20"/>
        <w:szCs w:val="20"/>
        <w:lang w:val="ro-RO"/>
      </w:rPr>
    </w:pPr>
    <w:r w:rsidRPr="00450934">
      <w:rPr>
        <w:sz w:val="20"/>
        <w:szCs w:val="20"/>
        <w:lang w:val="ro-RO"/>
      </w:rPr>
      <w:t>secretariat@dstt.ro</w:t>
    </w:r>
  </w:p>
  <w:p w14:paraId="20BF5D54" w14:textId="77777777" w:rsidR="00F60FA0" w:rsidRPr="00450934" w:rsidRDefault="00F60FA0" w:rsidP="002D5678">
    <w:pPr>
      <w:pStyle w:val="Body"/>
      <w:pBdr>
        <w:top w:val="none" w:sz="0" w:space="0" w:color="auto"/>
        <w:left w:val="none" w:sz="0" w:space="0" w:color="auto"/>
        <w:bottom w:val="none" w:sz="0" w:space="0" w:color="auto"/>
        <w:right w:val="none" w:sz="0" w:space="0" w:color="auto"/>
        <w:bar w:val="none" w:sz="0" w:color="auto"/>
      </w:pBdr>
      <w:rPr>
        <w:sz w:val="20"/>
        <w:szCs w:val="20"/>
        <w:lang w:val="ro-RO"/>
      </w:rPr>
    </w:pPr>
    <w:r w:rsidRPr="00450934">
      <w:rPr>
        <w:sz w:val="20"/>
        <w:szCs w:val="20"/>
        <w:lang w:val="ro-RO"/>
      </w:rPr>
      <w:t>dstt.ro – tgst.ro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numFmt w:val="bullet"/>
      <w:lvlText w:val="-"/>
      <w:lvlJc w:val="left"/>
      <w:pPr>
        <w:tabs>
          <w:tab w:val="num" w:pos="1080"/>
        </w:tabs>
        <w:ind w:left="1080" w:hanging="360"/>
      </w:pPr>
      <w:rPr>
        <w:rFonts w:ascii="Times New Roman" w:hAnsi="Times New Roman" w:cs="Times New Roman" w:hint="default"/>
        <w:lang w:val="ro-RO" w:eastAsia="en-US"/>
      </w:rPr>
    </w:lvl>
    <w:lvl w:ilvl="1">
      <w:start w:val="1"/>
      <w:numFmt w:val="decimal"/>
      <w:lvlText w:val="%2."/>
      <w:lvlJc w:val="left"/>
      <w:pPr>
        <w:tabs>
          <w:tab w:val="num" w:pos="1800"/>
        </w:tabs>
        <w:ind w:left="180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06969F7"/>
    <w:multiLevelType w:val="hybridMultilevel"/>
    <w:tmpl w:val="B5BC9C68"/>
    <w:lvl w:ilvl="0" w:tplc="04090011">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031C007E"/>
    <w:multiLevelType w:val="hybridMultilevel"/>
    <w:tmpl w:val="6B16CA86"/>
    <w:lvl w:ilvl="0" w:tplc="0F520356">
      <w:start w:val="1"/>
      <w:numFmt w:val="lowerLetter"/>
      <w:lvlText w:val="(%1)"/>
      <w:lvlJc w:val="left"/>
      <w:pPr>
        <w:tabs>
          <w:tab w:val="num" w:pos="1725"/>
        </w:tabs>
        <w:ind w:left="1725" w:hanging="1005"/>
      </w:pPr>
      <w:rPr>
        <w:rFonts w:ascii="Arial" w:eastAsia="Times New Roman" w:hAnsi="Arial" w:cs="Arial"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04C0563A"/>
    <w:multiLevelType w:val="hybridMultilevel"/>
    <w:tmpl w:val="C5225FF2"/>
    <w:lvl w:ilvl="0" w:tplc="D102F9F4">
      <w:numFmt w:val="bullet"/>
      <w:lvlText w:val="-"/>
      <w:lvlJc w:val="left"/>
      <w:pPr>
        <w:tabs>
          <w:tab w:val="num" w:pos="1350"/>
        </w:tabs>
        <w:ind w:left="1350" w:hanging="360"/>
      </w:pPr>
      <w:rPr>
        <w:rFonts w:ascii="Arial" w:eastAsia="Times New Roman" w:hAnsi="Arial" w:cs="Aria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4" w15:restartNumberingAfterBreak="0">
    <w:nsid w:val="1EE26B10"/>
    <w:multiLevelType w:val="hybridMultilevel"/>
    <w:tmpl w:val="05FC168A"/>
    <w:lvl w:ilvl="0" w:tplc="0418000F">
      <w:start w:val="1"/>
      <w:numFmt w:val="decimal"/>
      <w:lvlText w:val="%1."/>
      <w:lvlJc w:val="left"/>
      <w:pPr>
        <w:tabs>
          <w:tab w:val="num" w:pos="720"/>
        </w:tabs>
        <w:ind w:left="720" w:hanging="360"/>
      </w:pPr>
      <w:rPr>
        <w:rFonts w:hint="default"/>
      </w:rPr>
    </w:lvl>
    <w:lvl w:ilvl="1" w:tplc="1A92C4BE">
      <w:start w:val="1"/>
      <w:numFmt w:val="bullet"/>
      <w:lvlText w:val="-"/>
      <w:lvlJc w:val="left"/>
      <w:pPr>
        <w:tabs>
          <w:tab w:val="num" w:pos="1440"/>
        </w:tabs>
        <w:ind w:left="1440" w:hanging="360"/>
      </w:pPr>
      <w:rPr>
        <w:rFonts w:ascii="Arial" w:eastAsia="Times New Roman" w:hAnsi="Arial" w:cs="Arial" w:hint="default"/>
      </w:rPr>
    </w:lvl>
    <w:lvl w:ilvl="2" w:tplc="0418001B" w:tentative="1">
      <w:start w:val="1"/>
      <w:numFmt w:val="lowerRoman"/>
      <w:lvlText w:val="%3."/>
      <w:lvlJc w:val="right"/>
      <w:pPr>
        <w:tabs>
          <w:tab w:val="num" w:pos="2160"/>
        </w:tabs>
        <w:ind w:left="2160" w:hanging="180"/>
      </w:pPr>
    </w:lvl>
    <w:lvl w:ilvl="3" w:tplc="0418000F" w:tentative="1">
      <w:start w:val="1"/>
      <w:numFmt w:val="decimal"/>
      <w:lvlText w:val="%4."/>
      <w:lvlJc w:val="left"/>
      <w:pPr>
        <w:tabs>
          <w:tab w:val="num" w:pos="2880"/>
        </w:tabs>
        <w:ind w:left="2880" w:hanging="360"/>
      </w:pPr>
    </w:lvl>
    <w:lvl w:ilvl="4" w:tplc="04180019" w:tentative="1">
      <w:start w:val="1"/>
      <w:numFmt w:val="lowerLetter"/>
      <w:lvlText w:val="%5."/>
      <w:lvlJc w:val="left"/>
      <w:pPr>
        <w:tabs>
          <w:tab w:val="num" w:pos="3600"/>
        </w:tabs>
        <w:ind w:left="3600" w:hanging="360"/>
      </w:pPr>
    </w:lvl>
    <w:lvl w:ilvl="5" w:tplc="0418001B" w:tentative="1">
      <w:start w:val="1"/>
      <w:numFmt w:val="lowerRoman"/>
      <w:lvlText w:val="%6."/>
      <w:lvlJc w:val="right"/>
      <w:pPr>
        <w:tabs>
          <w:tab w:val="num" w:pos="4320"/>
        </w:tabs>
        <w:ind w:left="4320" w:hanging="180"/>
      </w:pPr>
    </w:lvl>
    <w:lvl w:ilvl="6" w:tplc="0418000F" w:tentative="1">
      <w:start w:val="1"/>
      <w:numFmt w:val="decimal"/>
      <w:lvlText w:val="%7."/>
      <w:lvlJc w:val="left"/>
      <w:pPr>
        <w:tabs>
          <w:tab w:val="num" w:pos="5040"/>
        </w:tabs>
        <w:ind w:left="5040" w:hanging="360"/>
      </w:pPr>
    </w:lvl>
    <w:lvl w:ilvl="7" w:tplc="04180019" w:tentative="1">
      <w:start w:val="1"/>
      <w:numFmt w:val="lowerLetter"/>
      <w:lvlText w:val="%8."/>
      <w:lvlJc w:val="left"/>
      <w:pPr>
        <w:tabs>
          <w:tab w:val="num" w:pos="5760"/>
        </w:tabs>
        <w:ind w:left="5760" w:hanging="360"/>
      </w:pPr>
    </w:lvl>
    <w:lvl w:ilvl="8" w:tplc="0418001B" w:tentative="1">
      <w:start w:val="1"/>
      <w:numFmt w:val="lowerRoman"/>
      <w:lvlText w:val="%9."/>
      <w:lvlJc w:val="right"/>
      <w:pPr>
        <w:tabs>
          <w:tab w:val="num" w:pos="6480"/>
        </w:tabs>
        <w:ind w:left="6480" w:hanging="180"/>
      </w:pPr>
    </w:lvl>
  </w:abstractNum>
  <w:abstractNum w:abstractNumId="5" w15:restartNumberingAfterBreak="0">
    <w:nsid w:val="22637119"/>
    <w:multiLevelType w:val="hybridMultilevel"/>
    <w:tmpl w:val="C6E259B2"/>
    <w:lvl w:ilvl="0" w:tplc="0578292C">
      <w:numFmt w:val="bullet"/>
      <w:lvlText w:val="–"/>
      <w:lvlJc w:val="left"/>
      <w:pPr>
        <w:ind w:left="927" w:hanging="360"/>
      </w:pPr>
      <w:rPr>
        <w:rFonts w:ascii="Times New Roman" w:eastAsia="Calibri" w:hAnsi="Times New Roman" w:cs="Times New Roman" w:hint="default"/>
      </w:rPr>
    </w:lvl>
    <w:lvl w:ilvl="1" w:tplc="04180003" w:tentative="1">
      <w:start w:val="1"/>
      <w:numFmt w:val="bullet"/>
      <w:lvlText w:val="o"/>
      <w:lvlJc w:val="left"/>
      <w:pPr>
        <w:ind w:left="1647" w:hanging="360"/>
      </w:pPr>
      <w:rPr>
        <w:rFonts w:ascii="Courier New" w:hAnsi="Courier New" w:cs="Courier New" w:hint="default"/>
      </w:rPr>
    </w:lvl>
    <w:lvl w:ilvl="2" w:tplc="04180005" w:tentative="1">
      <w:start w:val="1"/>
      <w:numFmt w:val="bullet"/>
      <w:lvlText w:val=""/>
      <w:lvlJc w:val="left"/>
      <w:pPr>
        <w:ind w:left="2367" w:hanging="360"/>
      </w:pPr>
      <w:rPr>
        <w:rFonts w:ascii="Wingdings" w:hAnsi="Wingdings" w:hint="default"/>
      </w:rPr>
    </w:lvl>
    <w:lvl w:ilvl="3" w:tplc="04180001" w:tentative="1">
      <w:start w:val="1"/>
      <w:numFmt w:val="bullet"/>
      <w:lvlText w:val=""/>
      <w:lvlJc w:val="left"/>
      <w:pPr>
        <w:ind w:left="3087" w:hanging="360"/>
      </w:pPr>
      <w:rPr>
        <w:rFonts w:ascii="Symbol" w:hAnsi="Symbol" w:hint="default"/>
      </w:rPr>
    </w:lvl>
    <w:lvl w:ilvl="4" w:tplc="04180003" w:tentative="1">
      <w:start w:val="1"/>
      <w:numFmt w:val="bullet"/>
      <w:lvlText w:val="o"/>
      <w:lvlJc w:val="left"/>
      <w:pPr>
        <w:ind w:left="3807" w:hanging="360"/>
      </w:pPr>
      <w:rPr>
        <w:rFonts w:ascii="Courier New" w:hAnsi="Courier New" w:cs="Courier New" w:hint="default"/>
      </w:rPr>
    </w:lvl>
    <w:lvl w:ilvl="5" w:tplc="04180005" w:tentative="1">
      <w:start w:val="1"/>
      <w:numFmt w:val="bullet"/>
      <w:lvlText w:val=""/>
      <w:lvlJc w:val="left"/>
      <w:pPr>
        <w:ind w:left="4527" w:hanging="360"/>
      </w:pPr>
      <w:rPr>
        <w:rFonts w:ascii="Wingdings" w:hAnsi="Wingdings" w:hint="default"/>
      </w:rPr>
    </w:lvl>
    <w:lvl w:ilvl="6" w:tplc="04180001" w:tentative="1">
      <w:start w:val="1"/>
      <w:numFmt w:val="bullet"/>
      <w:lvlText w:val=""/>
      <w:lvlJc w:val="left"/>
      <w:pPr>
        <w:ind w:left="5247" w:hanging="360"/>
      </w:pPr>
      <w:rPr>
        <w:rFonts w:ascii="Symbol" w:hAnsi="Symbol" w:hint="default"/>
      </w:rPr>
    </w:lvl>
    <w:lvl w:ilvl="7" w:tplc="04180003" w:tentative="1">
      <w:start w:val="1"/>
      <w:numFmt w:val="bullet"/>
      <w:lvlText w:val="o"/>
      <w:lvlJc w:val="left"/>
      <w:pPr>
        <w:ind w:left="5967" w:hanging="360"/>
      </w:pPr>
      <w:rPr>
        <w:rFonts w:ascii="Courier New" w:hAnsi="Courier New" w:cs="Courier New" w:hint="default"/>
      </w:rPr>
    </w:lvl>
    <w:lvl w:ilvl="8" w:tplc="04180005" w:tentative="1">
      <w:start w:val="1"/>
      <w:numFmt w:val="bullet"/>
      <w:lvlText w:val=""/>
      <w:lvlJc w:val="left"/>
      <w:pPr>
        <w:ind w:left="6687" w:hanging="360"/>
      </w:pPr>
      <w:rPr>
        <w:rFonts w:ascii="Wingdings" w:hAnsi="Wingdings" w:hint="default"/>
      </w:rPr>
    </w:lvl>
  </w:abstractNum>
  <w:abstractNum w:abstractNumId="6" w15:restartNumberingAfterBreak="0">
    <w:nsid w:val="22EC6E00"/>
    <w:multiLevelType w:val="hybridMultilevel"/>
    <w:tmpl w:val="CF523462"/>
    <w:lvl w:ilvl="0" w:tplc="31C819E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6D7D9A"/>
    <w:multiLevelType w:val="hybridMultilevel"/>
    <w:tmpl w:val="AC92E7B6"/>
    <w:lvl w:ilvl="0" w:tplc="1A9AFA80">
      <w:numFmt w:val="bullet"/>
      <w:lvlText w:val="-"/>
      <w:lvlJc w:val="left"/>
      <w:pPr>
        <w:tabs>
          <w:tab w:val="num" w:pos="1080"/>
        </w:tabs>
        <w:ind w:left="1080" w:hanging="360"/>
      </w:pPr>
      <w:rPr>
        <w:rFonts w:ascii="Arial" w:eastAsia="Times New Roman" w:hAnsi="Arial" w:cs="Aria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29597613"/>
    <w:multiLevelType w:val="hybridMultilevel"/>
    <w:tmpl w:val="813E9F34"/>
    <w:lvl w:ilvl="0" w:tplc="33E6769A">
      <w:start w:val="24"/>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08C388E"/>
    <w:multiLevelType w:val="hybridMultilevel"/>
    <w:tmpl w:val="A454CA2A"/>
    <w:lvl w:ilvl="0" w:tplc="622A768A">
      <w:start w:val="1"/>
      <w:numFmt w:val="lowerLetter"/>
      <w:lvlText w:val="(%1)"/>
      <w:lvlJc w:val="left"/>
      <w:pPr>
        <w:tabs>
          <w:tab w:val="num" w:pos="1740"/>
        </w:tabs>
        <w:ind w:left="1740" w:hanging="1020"/>
      </w:pPr>
      <w:rPr>
        <w:rFonts w:ascii="Arial" w:eastAsia="Times New Roman" w:hAnsi="Arial" w:cs="Arial"/>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31F37320"/>
    <w:multiLevelType w:val="multilevel"/>
    <w:tmpl w:val="E61C3C10"/>
    <w:lvl w:ilvl="0">
      <w:start w:val="1"/>
      <w:numFmt w:val="lowerLetter"/>
      <w:lvlText w:val="%1)"/>
      <w:lvlJc w:val="left"/>
      <w:pPr>
        <w:tabs>
          <w:tab w:val="left" w:pos="288"/>
        </w:tabs>
        <w:ind w:left="720"/>
      </w:pPr>
      <w:rPr>
        <w:rFonts w:ascii="Times New Roman" w:eastAsia="Times New Roman" w:hAnsi="Times New Roman" w:cs="Times New Roman"/>
        <w:strike w:val="0"/>
        <w:color w:val="000000"/>
        <w:spacing w:val="-1"/>
        <w:w w:val="100"/>
        <w:sz w:val="19"/>
        <w:vertAlign w:val="baseli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1" w15:restartNumberingAfterBreak="0">
    <w:nsid w:val="419820C3"/>
    <w:multiLevelType w:val="hybridMultilevel"/>
    <w:tmpl w:val="97DA2AC2"/>
    <w:lvl w:ilvl="0" w:tplc="E5A8203A">
      <w:numFmt w:val="bullet"/>
      <w:lvlText w:val="-"/>
      <w:lvlJc w:val="left"/>
      <w:pPr>
        <w:ind w:left="1980" w:hanging="360"/>
      </w:pPr>
      <w:rPr>
        <w:rFonts w:ascii="Times New Roman" w:eastAsia="Times New Roman" w:hAnsi="Times New Roman" w:cs="Times New Roman"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12" w15:restartNumberingAfterBreak="0">
    <w:nsid w:val="450A4BB2"/>
    <w:multiLevelType w:val="hybridMultilevel"/>
    <w:tmpl w:val="D6CE34E4"/>
    <w:lvl w:ilvl="0" w:tplc="05CCE3BA">
      <w:start w:val="26"/>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8C03976"/>
    <w:multiLevelType w:val="hybridMultilevel"/>
    <w:tmpl w:val="FED6DC2E"/>
    <w:lvl w:ilvl="0" w:tplc="8528F51C">
      <w:numFmt w:val="bullet"/>
      <w:lvlText w:val="–"/>
      <w:lvlJc w:val="left"/>
      <w:pPr>
        <w:tabs>
          <w:tab w:val="num" w:pos="1800"/>
        </w:tabs>
        <w:ind w:left="1800" w:hanging="360"/>
      </w:pPr>
      <w:rPr>
        <w:rFonts w:ascii="Arial" w:eastAsia="Times New Roman" w:hAnsi="Arial" w:cs="Aria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4" w15:restartNumberingAfterBreak="0">
    <w:nsid w:val="59BC4847"/>
    <w:multiLevelType w:val="hybridMultilevel"/>
    <w:tmpl w:val="CCC08A54"/>
    <w:lvl w:ilvl="0" w:tplc="1CC2AA54">
      <w:numFmt w:val="bullet"/>
      <w:lvlText w:val="-"/>
      <w:lvlJc w:val="left"/>
      <w:pPr>
        <w:ind w:left="990" w:hanging="360"/>
      </w:pPr>
      <w:rPr>
        <w:rFonts w:ascii="Times New Roman" w:eastAsia="Times New Roman" w:hAnsi="Times New Roman" w:cs="Times New Roman"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5" w15:restartNumberingAfterBreak="0">
    <w:nsid w:val="64BC41E2"/>
    <w:multiLevelType w:val="hybridMultilevel"/>
    <w:tmpl w:val="9550BE24"/>
    <w:lvl w:ilvl="0" w:tplc="0418000F">
      <w:start w:val="1"/>
      <w:numFmt w:val="decimal"/>
      <w:lvlText w:val="%1."/>
      <w:lvlJc w:val="left"/>
      <w:pPr>
        <w:tabs>
          <w:tab w:val="num" w:pos="502"/>
        </w:tabs>
        <w:ind w:left="502" w:hanging="360"/>
      </w:pPr>
    </w:lvl>
    <w:lvl w:ilvl="1" w:tplc="04180019">
      <w:start w:val="1"/>
      <w:numFmt w:val="decimal"/>
      <w:lvlText w:val="%2."/>
      <w:lvlJc w:val="left"/>
      <w:pPr>
        <w:tabs>
          <w:tab w:val="num" w:pos="1440"/>
        </w:tabs>
        <w:ind w:left="1440" w:hanging="360"/>
      </w:pPr>
    </w:lvl>
    <w:lvl w:ilvl="2" w:tplc="0418001B">
      <w:start w:val="1"/>
      <w:numFmt w:val="decimal"/>
      <w:lvlText w:val="%3."/>
      <w:lvlJc w:val="left"/>
      <w:pPr>
        <w:tabs>
          <w:tab w:val="num" w:pos="2160"/>
        </w:tabs>
        <w:ind w:left="2160" w:hanging="360"/>
      </w:pPr>
    </w:lvl>
    <w:lvl w:ilvl="3" w:tplc="0418000F">
      <w:start w:val="1"/>
      <w:numFmt w:val="decimal"/>
      <w:lvlText w:val="%4."/>
      <w:lvlJc w:val="left"/>
      <w:pPr>
        <w:tabs>
          <w:tab w:val="num" w:pos="2880"/>
        </w:tabs>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abstractNum w:abstractNumId="16" w15:restartNumberingAfterBreak="0">
    <w:nsid w:val="6865471F"/>
    <w:multiLevelType w:val="hybridMultilevel"/>
    <w:tmpl w:val="57FE3460"/>
    <w:lvl w:ilvl="0" w:tplc="ED36BD22">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15:restartNumberingAfterBreak="0">
    <w:nsid w:val="6E2A108F"/>
    <w:multiLevelType w:val="hybridMultilevel"/>
    <w:tmpl w:val="1FBCF880"/>
    <w:lvl w:ilvl="0" w:tplc="E460BAA6">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8" w15:restartNumberingAfterBreak="0">
    <w:nsid w:val="740947E1"/>
    <w:multiLevelType w:val="hybridMultilevel"/>
    <w:tmpl w:val="C2E20D2E"/>
    <w:lvl w:ilvl="0" w:tplc="AC92D01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784248BB"/>
    <w:multiLevelType w:val="hybridMultilevel"/>
    <w:tmpl w:val="1A2EBA10"/>
    <w:lvl w:ilvl="0" w:tplc="E4B8F54C">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0" w15:restartNumberingAfterBreak="0">
    <w:nsid w:val="79B15B20"/>
    <w:multiLevelType w:val="hybridMultilevel"/>
    <w:tmpl w:val="6CB84492"/>
    <w:lvl w:ilvl="0" w:tplc="04180001">
      <w:start w:val="1"/>
      <w:numFmt w:val="bullet"/>
      <w:lvlText w:val=""/>
      <w:lvlJc w:val="left"/>
      <w:pPr>
        <w:ind w:left="750" w:hanging="360"/>
      </w:pPr>
      <w:rPr>
        <w:rFonts w:ascii="Symbol" w:hAnsi="Symbol" w:hint="default"/>
      </w:rPr>
    </w:lvl>
    <w:lvl w:ilvl="1" w:tplc="04180003" w:tentative="1">
      <w:start w:val="1"/>
      <w:numFmt w:val="bullet"/>
      <w:lvlText w:val="o"/>
      <w:lvlJc w:val="left"/>
      <w:pPr>
        <w:ind w:left="1470" w:hanging="360"/>
      </w:pPr>
      <w:rPr>
        <w:rFonts w:ascii="Courier New" w:hAnsi="Courier New" w:cs="Courier New" w:hint="default"/>
      </w:rPr>
    </w:lvl>
    <w:lvl w:ilvl="2" w:tplc="04180005" w:tentative="1">
      <w:start w:val="1"/>
      <w:numFmt w:val="bullet"/>
      <w:lvlText w:val=""/>
      <w:lvlJc w:val="left"/>
      <w:pPr>
        <w:ind w:left="2190" w:hanging="360"/>
      </w:pPr>
      <w:rPr>
        <w:rFonts w:ascii="Wingdings" w:hAnsi="Wingdings" w:hint="default"/>
      </w:rPr>
    </w:lvl>
    <w:lvl w:ilvl="3" w:tplc="04180001" w:tentative="1">
      <w:start w:val="1"/>
      <w:numFmt w:val="bullet"/>
      <w:lvlText w:val=""/>
      <w:lvlJc w:val="left"/>
      <w:pPr>
        <w:ind w:left="2910" w:hanging="360"/>
      </w:pPr>
      <w:rPr>
        <w:rFonts w:ascii="Symbol" w:hAnsi="Symbol" w:hint="default"/>
      </w:rPr>
    </w:lvl>
    <w:lvl w:ilvl="4" w:tplc="04180003" w:tentative="1">
      <w:start w:val="1"/>
      <w:numFmt w:val="bullet"/>
      <w:lvlText w:val="o"/>
      <w:lvlJc w:val="left"/>
      <w:pPr>
        <w:ind w:left="3630" w:hanging="360"/>
      </w:pPr>
      <w:rPr>
        <w:rFonts w:ascii="Courier New" w:hAnsi="Courier New" w:cs="Courier New" w:hint="default"/>
      </w:rPr>
    </w:lvl>
    <w:lvl w:ilvl="5" w:tplc="04180005" w:tentative="1">
      <w:start w:val="1"/>
      <w:numFmt w:val="bullet"/>
      <w:lvlText w:val=""/>
      <w:lvlJc w:val="left"/>
      <w:pPr>
        <w:ind w:left="4350" w:hanging="360"/>
      </w:pPr>
      <w:rPr>
        <w:rFonts w:ascii="Wingdings" w:hAnsi="Wingdings" w:hint="default"/>
      </w:rPr>
    </w:lvl>
    <w:lvl w:ilvl="6" w:tplc="04180001" w:tentative="1">
      <w:start w:val="1"/>
      <w:numFmt w:val="bullet"/>
      <w:lvlText w:val=""/>
      <w:lvlJc w:val="left"/>
      <w:pPr>
        <w:ind w:left="5070" w:hanging="360"/>
      </w:pPr>
      <w:rPr>
        <w:rFonts w:ascii="Symbol" w:hAnsi="Symbol" w:hint="default"/>
      </w:rPr>
    </w:lvl>
    <w:lvl w:ilvl="7" w:tplc="04180003" w:tentative="1">
      <w:start w:val="1"/>
      <w:numFmt w:val="bullet"/>
      <w:lvlText w:val="o"/>
      <w:lvlJc w:val="left"/>
      <w:pPr>
        <w:ind w:left="5790" w:hanging="360"/>
      </w:pPr>
      <w:rPr>
        <w:rFonts w:ascii="Courier New" w:hAnsi="Courier New" w:cs="Courier New" w:hint="default"/>
      </w:rPr>
    </w:lvl>
    <w:lvl w:ilvl="8" w:tplc="04180005" w:tentative="1">
      <w:start w:val="1"/>
      <w:numFmt w:val="bullet"/>
      <w:lvlText w:val=""/>
      <w:lvlJc w:val="left"/>
      <w:pPr>
        <w:ind w:left="6510" w:hanging="360"/>
      </w:pPr>
      <w:rPr>
        <w:rFonts w:ascii="Wingdings" w:hAnsi="Wingdings" w:hint="default"/>
      </w:rPr>
    </w:lvl>
  </w:abstractNum>
  <w:abstractNum w:abstractNumId="21" w15:restartNumberingAfterBreak="0">
    <w:nsid w:val="7B8624BF"/>
    <w:multiLevelType w:val="multilevel"/>
    <w:tmpl w:val="C3F666AC"/>
    <w:lvl w:ilvl="0">
      <w:start w:val="1"/>
      <w:numFmt w:val="decimal"/>
      <w:lvlText w:val="%1)"/>
      <w:lvlJc w:val="left"/>
      <w:pPr>
        <w:tabs>
          <w:tab w:val="left" w:pos="360"/>
        </w:tabs>
        <w:ind w:left="720"/>
      </w:pPr>
      <w:rPr>
        <w:rFonts w:ascii="Times New Roman" w:eastAsia="Times New Roman" w:hAnsi="Times New Roman" w:cs="Times New Roman"/>
        <w:strike w:val="0"/>
        <w:color w:val="000000"/>
        <w:spacing w:val="0"/>
        <w:w w:val="100"/>
        <w:sz w:val="19"/>
        <w:vertAlign w:val="baseli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2" w15:restartNumberingAfterBreak="0">
    <w:nsid w:val="7D1A3429"/>
    <w:multiLevelType w:val="hybridMultilevel"/>
    <w:tmpl w:val="FE5A5D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F2A543A"/>
    <w:multiLevelType w:val="hybridMultilevel"/>
    <w:tmpl w:val="3A4E545E"/>
    <w:lvl w:ilvl="0" w:tplc="123CD81A">
      <w:start w:val="1"/>
      <w:numFmt w:val="decimal"/>
      <w:lvlText w:val="%1)"/>
      <w:lvlJc w:val="left"/>
      <w:pPr>
        <w:ind w:left="1170" w:hanging="360"/>
      </w:pPr>
      <w:rPr>
        <w:rFonts w:eastAsia="Times New Roman"/>
        <w:b/>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start w:val="1"/>
      <w:numFmt w:val="decimal"/>
      <w:lvlText w:val="%4."/>
      <w:lvlJc w:val="left"/>
      <w:pPr>
        <w:ind w:left="3330" w:hanging="360"/>
      </w:pPr>
    </w:lvl>
    <w:lvl w:ilvl="4" w:tplc="04090019">
      <w:start w:val="1"/>
      <w:numFmt w:val="lowerLetter"/>
      <w:lvlText w:val="%5."/>
      <w:lvlJc w:val="left"/>
      <w:pPr>
        <w:ind w:left="4050" w:hanging="360"/>
      </w:pPr>
    </w:lvl>
    <w:lvl w:ilvl="5" w:tplc="0409001B">
      <w:start w:val="1"/>
      <w:numFmt w:val="lowerRoman"/>
      <w:lvlText w:val="%6."/>
      <w:lvlJc w:val="right"/>
      <w:pPr>
        <w:ind w:left="4770" w:hanging="180"/>
      </w:pPr>
    </w:lvl>
    <w:lvl w:ilvl="6" w:tplc="0409000F">
      <w:start w:val="1"/>
      <w:numFmt w:val="decimal"/>
      <w:lvlText w:val="%7."/>
      <w:lvlJc w:val="left"/>
      <w:pPr>
        <w:ind w:left="5490" w:hanging="360"/>
      </w:pPr>
    </w:lvl>
    <w:lvl w:ilvl="7" w:tplc="04090019">
      <w:start w:val="1"/>
      <w:numFmt w:val="lowerLetter"/>
      <w:lvlText w:val="%8."/>
      <w:lvlJc w:val="left"/>
      <w:pPr>
        <w:ind w:left="6210" w:hanging="360"/>
      </w:pPr>
    </w:lvl>
    <w:lvl w:ilvl="8" w:tplc="0409001B">
      <w:start w:val="1"/>
      <w:numFmt w:val="lowerRoman"/>
      <w:lvlText w:val="%9."/>
      <w:lvlJc w:val="right"/>
      <w:pPr>
        <w:ind w:left="6930" w:hanging="180"/>
      </w:pPr>
    </w:lvl>
  </w:abstractNum>
  <w:num w:numId="1" w16cid:durableId="1587686516">
    <w:abstractNumId w:val="1"/>
  </w:num>
  <w:num w:numId="2" w16cid:durableId="1111820075">
    <w:abstractNumId w:val="7"/>
  </w:num>
  <w:num w:numId="3" w16cid:durableId="160856398">
    <w:abstractNumId w:val="9"/>
  </w:num>
  <w:num w:numId="4" w16cid:durableId="1897357891">
    <w:abstractNumId w:val="2"/>
  </w:num>
  <w:num w:numId="5" w16cid:durableId="1759669042">
    <w:abstractNumId w:val="8"/>
  </w:num>
  <w:num w:numId="6" w16cid:durableId="913315861">
    <w:abstractNumId w:val="12"/>
  </w:num>
  <w:num w:numId="7" w16cid:durableId="1492985185">
    <w:abstractNumId w:val="3"/>
  </w:num>
  <w:num w:numId="8" w16cid:durableId="300423841">
    <w:abstractNumId w:val="13"/>
  </w:num>
  <w:num w:numId="9" w16cid:durableId="251470928">
    <w:abstractNumId w:val="18"/>
  </w:num>
  <w:num w:numId="10" w16cid:durableId="1206674989">
    <w:abstractNumId w:val="20"/>
  </w:num>
  <w:num w:numId="11" w16cid:durableId="1317103183">
    <w:abstractNumId w:val="17"/>
  </w:num>
  <w:num w:numId="12" w16cid:durableId="2066947892">
    <w:abstractNumId w:val="21"/>
  </w:num>
  <w:num w:numId="13" w16cid:durableId="1278222204">
    <w:abstractNumId w:val="10"/>
  </w:num>
  <w:num w:numId="14" w16cid:durableId="779108514">
    <w:abstractNumId w:val="14"/>
  </w:num>
  <w:num w:numId="15" w16cid:durableId="1734427441">
    <w:abstractNumId w:val="4"/>
  </w:num>
  <w:num w:numId="16" w16cid:durableId="681012226">
    <w:abstractNumId w:val="11"/>
  </w:num>
  <w:num w:numId="17" w16cid:durableId="1779324459">
    <w:abstractNumId w:val="5"/>
  </w:num>
  <w:num w:numId="18" w16cid:durableId="995455546">
    <w:abstractNumId w:val="0"/>
  </w:num>
  <w:num w:numId="19" w16cid:durableId="30570622">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53589530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974525714">
    <w:abstractNumId w:val="22"/>
  </w:num>
  <w:num w:numId="22" w16cid:durableId="187337599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548107033">
    <w:abstractNumId w:val="6"/>
  </w:num>
  <w:num w:numId="24" w16cid:durableId="187827035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F71"/>
    <w:rsid w:val="00003438"/>
    <w:rsid w:val="00003FAD"/>
    <w:rsid w:val="00012CDB"/>
    <w:rsid w:val="000135CE"/>
    <w:rsid w:val="00014469"/>
    <w:rsid w:val="000146FA"/>
    <w:rsid w:val="00014C9B"/>
    <w:rsid w:val="000154B8"/>
    <w:rsid w:val="000159DE"/>
    <w:rsid w:val="0002112F"/>
    <w:rsid w:val="0002509B"/>
    <w:rsid w:val="00026395"/>
    <w:rsid w:val="00026984"/>
    <w:rsid w:val="0003005B"/>
    <w:rsid w:val="00032BB5"/>
    <w:rsid w:val="00032CDB"/>
    <w:rsid w:val="00034D44"/>
    <w:rsid w:val="000411F3"/>
    <w:rsid w:val="00043C79"/>
    <w:rsid w:val="00047B6C"/>
    <w:rsid w:val="000531A0"/>
    <w:rsid w:val="00054998"/>
    <w:rsid w:val="0005793F"/>
    <w:rsid w:val="000617A9"/>
    <w:rsid w:val="00063E4C"/>
    <w:rsid w:val="00065F4D"/>
    <w:rsid w:val="00067DFF"/>
    <w:rsid w:val="00070052"/>
    <w:rsid w:val="00071BEC"/>
    <w:rsid w:val="00074BDB"/>
    <w:rsid w:val="00077F71"/>
    <w:rsid w:val="00080C2C"/>
    <w:rsid w:val="00081D4B"/>
    <w:rsid w:val="000834CF"/>
    <w:rsid w:val="000846B9"/>
    <w:rsid w:val="00086DD8"/>
    <w:rsid w:val="000916AA"/>
    <w:rsid w:val="00093620"/>
    <w:rsid w:val="00093B27"/>
    <w:rsid w:val="00096FFF"/>
    <w:rsid w:val="000A0C9C"/>
    <w:rsid w:val="000A0EDE"/>
    <w:rsid w:val="000A3CBF"/>
    <w:rsid w:val="000A5560"/>
    <w:rsid w:val="000A6604"/>
    <w:rsid w:val="000A6E23"/>
    <w:rsid w:val="000A6F81"/>
    <w:rsid w:val="000C6722"/>
    <w:rsid w:val="000C6786"/>
    <w:rsid w:val="000C6899"/>
    <w:rsid w:val="000C6AE3"/>
    <w:rsid w:val="000C7D1F"/>
    <w:rsid w:val="000D106A"/>
    <w:rsid w:val="000D1AC8"/>
    <w:rsid w:val="000D4AA9"/>
    <w:rsid w:val="000D7F2E"/>
    <w:rsid w:val="000E12F5"/>
    <w:rsid w:val="000E1C19"/>
    <w:rsid w:val="000E2810"/>
    <w:rsid w:val="000E363A"/>
    <w:rsid w:val="000E7098"/>
    <w:rsid w:val="000F152D"/>
    <w:rsid w:val="000F235B"/>
    <w:rsid w:val="000F72D1"/>
    <w:rsid w:val="001034A2"/>
    <w:rsid w:val="00103DA7"/>
    <w:rsid w:val="00110CD8"/>
    <w:rsid w:val="00120E74"/>
    <w:rsid w:val="00121F9E"/>
    <w:rsid w:val="00122593"/>
    <w:rsid w:val="001268BF"/>
    <w:rsid w:val="00134A96"/>
    <w:rsid w:val="001353DB"/>
    <w:rsid w:val="00136EEF"/>
    <w:rsid w:val="00142B8D"/>
    <w:rsid w:val="001473DB"/>
    <w:rsid w:val="00151CC7"/>
    <w:rsid w:val="001534C5"/>
    <w:rsid w:val="0016244D"/>
    <w:rsid w:val="00163628"/>
    <w:rsid w:val="00166556"/>
    <w:rsid w:val="001676C3"/>
    <w:rsid w:val="00167B01"/>
    <w:rsid w:val="00172B0C"/>
    <w:rsid w:val="00180426"/>
    <w:rsid w:val="00186F2D"/>
    <w:rsid w:val="00191EBF"/>
    <w:rsid w:val="00192177"/>
    <w:rsid w:val="00192525"/>
    <w:rsid w:val="00194162"/>
    <w:rsid w:val="001951FE"/>
    <w:rsid w:val="001A155A"/>
    <w:rsid w:val="001A3223"/>
    <w:rsid w:val="001A32CF"/>
    <w:rsid w:val="001A3462"/>
    <w:rsid w:val="001A5D84"/>
    <w:rsid w:val="001A6723"/>
    <w:rsid w:val="001A6997"/>
    <w:rsid w:val="001A7E20"/>
    <w:rsid w:val="001B3BFC"/>
    <w:rsid w:val="001B4413"/>
    <w:rsid w:val="001B4492"/>
    <w:rsid w:val="001B504A"/>
    <w:rsid w:val="001B623B"/>
    <w:rsid w:val="001B7E86"/>
    <w:rsid w:val="001C0D3D"/>
    <w:rsid w:val="001C18A6"/>
    <w:rsid w:val="001C6F18"/>
    <w:rsid w:val="001D2E9D"/>
    <w:rsid w:val="001D5B5C"/>
    <w:rsid w:val="001D5C3C"/>
    <w:rsid w:val="001D6468"/>
    <w:rsid w:val="001D67AF"/>
    <w:rsid w:val="001D7FC3"/>
    <w:rsid w:val="001E0E9E"/>
    <w:rsid w:val="001E15D1"/>
    <w:rsid w:val="001E2321"/>
    <w:rsid w:val="001E3C3A"/>
    <w:rsid w:val="001E64B5"/>
    <w:rsid w:val="001E694C"/>
    <w:rsid w:val="001E7DA0"/>
    <w:rsid w:val="001F2226"/>
    <w:rsid w:val="001F2BF0"/>
    <w:rsid w:val="001F3D31"/>
    <w:rsid w:val="001F4B37"/>
    <w:rsid w:val="001F6259"/>
    <w:rsid w:val="001F75E4"/>
    <w:rsid w:val="00200235"/>
    <w:rsid w:val="00207954"/>
    <w:rsid w:val="00211E16"/>
    <w:rsid w:val="0021356D"/>
    <w:rsid w:val="00216124"/>
    <w:rsid w:val="00217E3E"/>
    <w:rsid w:val="002234DC"/>
    <w:rsid w:val="00225DE5"/>
    <w:rsid w:val="00232719"/>
    <w:rsid w:val="00233713"/>
    <w:rsid w:val="002340B7"/>
    <w:rsid w:val="002355CC"/>
    <w:rsid w:val="00237535"/>
    <w:rsid w:val="0024177C"/>
    <w:rsid w:val="002505F1"/>
    <w:rsid w:val="00252C79"/>
    <w:rsid w:val="00254C62"/>
    <w:rsid w:val="00256CBC"/>
    <w:rsid w:val="002571AB"/>
    <w:rsid w:val="00260D96"/>
    <w:rsid w:val="00261840"/>
    <w:rsid w:val="00263056"/>
    <w:rsid w:val="00272C56"/>
    <w:rsid w:val="00272DD4"/>
    <w:rsid w:val="00273B6D"/>
    <w:rsid w:val="0027449A"/>
    <w:rsid w:val="00276B7A"/>
    <w:rsid w:val="00282D0C"/>
    <w:rsid w:val="00283A85"/>
    <w:rsid w:val="00284638"/>
    <w:rsid w:val="00285E1E"/>
    <w:rsid w:val="002865FE"/>
    <w:rsid w:val="00292AAF"/>
    <w:rsid w:val="00293F02"/>
    <w:rsid w:val="002968DA"/>
    <w:rsid w:val="002A2498"/>
    <w:rsid w:val="002A5C0A"/>
    <w:rsid w:val="002A5DD3"/>
    <w:rsid w:val="002B1A02"/>
    <w:rsid w:val="002B53A2"/>
    <w:rsid w:val="002B62C9"/>
    <w:rsid w:val="002B712C"/>
    <w:rsid w:val="002C059F"/>
    <w:rsid w:val="002C21D0"/>
    <w:rsid w:val="002C25EC"/>
    <w:rsid w:val="002C66E9"/>
    <w:rsid w:val="002C7629"/>
    <w:rsid w:val="002C7906"/>
    <w:rsid w:val="002C7E57"/>
    <w:rsid w:val="002D4F5B"/>
    <w:rsid w:val="002D5678"/>
    <w:rsid w:val="002D5AAD"/>
    <w:rsid w:val="002E18ED"/>
    <w:rsid w:val="002E636F"/>
    <w:rsid w:val="002E6FD8"/>
    <w:rsid w:val="002F2342"/>
    <w:rsid w:val="002F60B5"/>
    <w:rsid w:val="002F6115"/>
    <w:rsid w:val="002F62B8"/>
    <w:rsid w:val="002F6527"/>
    <w:rsid w:val="0030107F"/>
    <w:rsid w:val="00301FBF"/>
    <w:rsid w:val="00303625"/>
    <w:rsid w:val="00303AE7"/>
    <w:rsid w:val="003053E5"/>
    <w:rsid w:val="00310E5B"/>
    <w:rsid w:val="00310E68"/>
    <w:rsid w:val="00314E6A"/>
    <w:rsid w:val="00316763"/>
    <w:rsid w:val="00317693"/>
    <w:rsid w:val="00317BA5"/>
    <w:rsid w:val="0032377A"/>
    <w:rsid w:val="003247B5"/>
    <w:rsid w:val="00326D7B"/>
    <w:rsid w:val="00327D49"/>
    <w:rsid w:val="00330DA1"/>
    <w:rsid w:val="003325D7"/>
    <w:rsid w:val="003431D2"/>
    <w:rsid w:val="00343F6A"/>
    <w:rsid w:val="003443E7"/>
    <w:rsid w:val="00346443"/>
    <w:rsid w:val="00346C11"/>
    <w:rsid w:val="00353EB0"/>
    <w:rsid w:val="00354ADF"/>
    <w:rsid w:val="0035513D"/>
    <w:rsid w:val="00360395"/>
    <w:rsid w:val="00360C56"/>
    <w:rsid w:val="00362459"/>
    <w:rsid w:val="00362C8A"/>
    <w:rsid w:val="0036597E"/>
    <w:rsid w:val="00366F09"/>
    <w:rsid w:val="00367463"/>
    <w:rsid w:val="003703C1"/>
    <w:rsid w:val="00371415"/>
    <w:rsid w:val="00373497"/>
    <w:rsid w:val="003735B1"/>
    <w:rsid w:val="00374EB0"/>
    <w:rsid w:val="0037650B"/>
    <w:rsid w:val="00376DFA"/>
    <w:rsid w:val="00384BDB"/>
    <w:rsid w:val="0038681C"/>
    <w:rsid w:val="003875E9"/>
    <w:rsid w:val="00387C05"/>
    <w:rsid w:val="003906BB"/>
    <w:rsid w:val="00391552"/>
    <w:rsid w:val="00395DAA"/>
    <w:rsid w:val="00396C16"/>
    <w:rsid w:val="00397231"/>
    <w:rsid w:val="00397E6F"/>
    <w:rsid w:val="003A2D23"/>
    <w:rsid w:val="003A6BFD"/>
    <w:rsid w:val="003A6E75"/>
    <w:rsid w:val="003A7DE9"/>
    <w:rsid w:val="003C20CB"/>
    <w:rsid w:val="003C3564"/>
    <w:rsid w:val="003C4C6A"/>
    <w:rsid w:val="003C66F8"/>
    <w:rsid w:val="003C6959"/>
    <w:rsid w:val="003D4898"/>
    <w:rsid w:val="003E0043"/>
    <w:rsid w:val="003E5B32"/>
    <w:rsid w:val="003E7259"/>
    <w:rsid w:val="004028F0"/>
    <w:rsid w:val="0040489D"/>
    <w:rsid w:val="00405720"/>
    <w:rsid w:val="004071D1"/>
    <w:rsid w:val="00407B2D"/>
    <w:rsid w:val="00407CE6"/>
    <w:rsid w:val="004111B6"/>
    <w:rsid w:val="00412BDF"/>
    <w:rsid w:val="00413EE0"/>
    <w:rsid w:val="004143EB"/>
    <w:rsid w:val="00415CA2"/>
    <w:rsid w:val="004166CE"/>
    <w:rsid w:val="00417AB6"/>
    <w:rsid w:val="00420BEC"/>
    <w:rsid w:val="00421183"/>
    <w:rsid w:val="0042390E"/>
    <w:rsid w:val="00424F87"/>
    <w:rsid w:val="0042562B"/>
    <w:rsid w:val="00426E2F"/>
    <w:rsid w:val="0042791F"/>
    <w:rsid w:val="0043165F"/>
    <w:rsid w:val="004343D6"/>
    <w:rsid w:val="0043595A"/>
    <w:rsid w:val="0043614F"/>
    <w:rsid w:val="00436BEB"/>
    <w:rsid w:val="0044361E"/>
    <w:rsid w:val="00444DF2"/>
    <w:rsid w:val="004454EA"/>
    <w:rsid w:val="00445B27"/>
    <w:rsid w:val="00450934"/>
    <w:rsid w:val="00454423"/>
    <w:rsid w:val="00456605"/>
    <w:rsid w:val="00461891"/>
    <w:rsid w:val="0046483B"/>
    <w:rsid w:val="00465F79"/>
    <w:rsid w:val="00466694"/>
    <w:rsid w:val="00467D62"/>
    <w:rsid w:val="00475C27"/>
    <w:rsid w:val="0047719C"/>
    <w:rsid w:val="0047768B"/>
    <w:rsid w:val="00480F40"/>
    <w:rsid w:val="00481B77"/>
    <w:rsid w:val="00484749"/>
    <w:rsid w:val="0048520E"/>
    <w:rsid w:val="004852AA"/>
    <w:rsid w:val="00485B5B"/>
    <w:rsid w:val="00490086"/>
    <w:rsid w:val="00493492"/>
    <w:rsid w:val="004945AC"/>
    <w:rsid w:val="004961B4"/>
    <w:rsid w:val="00496D2D"/>
    <w:rsid w:val="00497CCA"/>
    <w:rsid w:val="004A01D6"/>
    <w:rsid w:val="004A1453"/>
    <w:rsid w:val="004A3B35"/>
    <w:rsid w:val="004A5A4A"/>
    <w:rsid w:val="004A6AED"/>
    <w:rsid w:val="004B0C6C"/>
    <w:rsid w:val="004B1583"/>
    <w:rsid w:val="004B2FFF"/>
    <w:rsid w:val="004B65EA"/>
    <w:rsid w:val="004C542F"/>
    <w:rsid w:val="004C7859"/>
    <w:rsid w:val="004D2177"/>
    <w:rsid w:val="004D23E6"/>
    <w:rsid w:val="004D5EF2"/>
    <w:rsid w:val="004D7638"/>
    <w:rsid w:val="004E2350"/>
    <w:rsid w:val="004E3A0D"/>
    <w:rsid w:val="004E66C3"/>
    <w:rsid w:val="004E728E"/>
    <w:rsid w:val="004E7D70"/>
    <w:rsid w:val="004F2F06"/>
    <w:rsid w:val="004F3A70"/>
    <w:rsid w:val="004F3DE8"/>
    <w:rsid w:val="004F575A"/>
    <w:rsid w:val="004F75FD"/>
    <w:rsid w:val="005004D7"/>
    <w:rsid w:val="005007DC"/>
    <w:rsid w:val="00502682"/>
    <w:rsid w:val="0050451B"/>
    <w:rsid w:val="00510DAF"/>
    <w:rsid w:val="005111D7"/>
    <w:rsid w:val="0051128B"/>
    <w:rsid w:val="00516FC1"/>
    <w:rsid w:val="00517103"/>
    <w:rsid w:val="005204CE"/>
    <w:rsid w:val="00520911"/>
    <w:rsid w:val="00520B6E"/>
    <w:rsid w:val="005245E6"/>
    <w:rsid w:val="00527F24"/>
    <w:rsid w:val="005318FD"/>
    <w:rsid w:val="00534236"/>
    <w:rsid w:val="00534E22"/>
    <w:rsid w:val="00536298"/>
    <w:rsid w:val="0054027C"/>
    <w:rsid w:val="0054079D"/>
    <w:rsid w:val="005433DF"/>
    <w:rsid w:val="00546511"/>
    <w:rsid w:val="00550382"/>
    <w:rsid w:val="00550D4D"/>
    <w:rsid w:val="005523CB"/>
    <w:rsid w:val="005528EB"/>
    <w:rsid w:val="0055710F"/>
    <w:rsid w:val="00557D0D"/>
    <w:rsid w:val="005606FF"/>
    <w:rsid w:val="0056181B"/>
    <w:rsid w:val="00562467"/>
    <w:rsid w:val="005632E0"/>
    <w:rsid w:val="005644A1"/>
    <w:rsid w:val="00575A02"/>
    <w:rsid w:val="00575E93"/>
    <w:rsid w:val="005821E7"/>
    <w:rsid w:val="00594182"/>
    <w:rsid w:val="0059418F"/>
    <w:rsid w:val="00596017"/>
    <w:rsid w:val="00596204"/>
    <w:rsid w:val="00597118"/>
    <w:rsid w:val="005A4D59"/>
    <w:rsid w:val="005A598A"/>
    <w:rsid w:val="005A6308"/>
    <w:rsid w:val="005A635E"/>
    <w:rsid w:val="005A6E49"/>
    <w:rsid w:val="005A7DBB"/>
    <w:rsid w:val="005B3E1B"/>
    <w:rsid w:val="005B6C2C"/>
    <w:rsid w:val="005C0EDD"/>
    <w:rsid w:val="005C21DA"/>
    <w:rsid w:val="005C560D"/>
    <w:rsid w:val="005D1BDD"/>
    <w:rsid w:val="005D1C72"/>
    <w:rsid w:val="005D204A"/>
    <w:rsid w:val="005D2D02"/>
    <w:rsid w:val="005D712D"/>
    <w:rsid w:val="005D7706"/>
    <w:rsid w:val="005E084E"/>
    <w:rsid w:val="005E0CAB"/>
    <w:rsid w:val="005E149A"/>
    <w:rsid w:val="005E4137"/>
    <w:rsid w:val="005E6FEE"/>
    <w:rsid w:val="005F1768"/>
    <w:rsid w:val="005F5488"/>
    <w:rsid w:val="005F5ACD"/>
    <w:rsid w:val="005F7962"/>
    <w:rsid w:val="00603929"/>
    <w:rsid w:val="006053C9"/>
    <w:rsid w:val="00610C90"/>
    <w:rsid w:val="006204D1"/>
    <w:rsid w:val="0062252B"/>
    <w:rsid w:val="00622779"/>
    <w:rsid w:val="00625B67"/>
    <w:rsid w:val="0062719A"/>
    <w:rsid w:val="00627FAF"/>
    <w:rsid w:val="00632D3E"/>
    <w:rsid w:val="00634865"/>
    <w:rsid w:val="00634A36"/>
    <w:rsid w:val="00636A62"/>
    <w:rsid w:val="00637C00"/>
    <w:rsid w:val="006400E6"/>
    <w:rsid w:val="00641CF3"/>
    <w:rsid w:val="00642096"/>
    <w:rsid w:val="00643BF6"/>
    <w:rsid w:val="0064488C"/>
    <w:rsid w:val="00651701"/>
    <w:rsid w:val="0065192A"/>
    <w:rsid w:val="006524C0"/>
    <w:rsid w:val="00652956"/>
    <w:rsid w:val="00654537"/>
    <w:rsid w:val="00655FC5"/>
    <w:rsid w:val="00656F95"/>
    <w:rsid w:val="0066143F"/>
    <w:rsid w:val="00663771"/>
    <w:rsid w:val="00665596"/>
    <w:rsid w:val="00666118"/>
    <w:rsid w:val="006676A4"/>
    <w:rsid w:val="00673CC6"/>
    <w:rsid w:val="00674240"/>
    <w:rsid w:val="00676D23"/>
    <w:rsid w:val="006800D7"/>
    <w:rsid w:val="00681C29"/>
    <w:rsid w:val="00682D49"/>
    <w:rsid w:val="00684855"/>
    <w:rsid w:val="00687119"/>
    <w:rsid w:val="00687C7A"/>
    <w:rsid w:val="00691EB5"/>
    <w:rsid w:val="00694AC8"/>
    <w:rsid w:val="0069502A"/>
    <w:rsid w:val="006A134A"/>
    <w:rsid w:val="006B0E97"/>
    <w:rsid w:val="006B28D2"/>
    <w:rsid w:val="006B3291"/>
    <w:rsid w:val="006B3BBB"/>
    <w:rsid w:val="006B3C41"/>
    <w:rsid w:val="006C0CF9"/>
    <w:rsid w:val="006C2B1A"/>
    <w:rsid w:val="006C350D"/>
    <w:rsid w:val="006C3FF2"/>
    <w:rsid w:val="006D0EDC"/>
    <w:rsid w:val="006D5B27"/>
    <w:rsid w:val="006D6EAE"/>
    <w:rsid w:val="006D6FBF"/>
    <w:rsid w:val="006D7B5E"/>
    <w:rsid w:val="006E2F18"/>
    <w:rsid w:val="006E627E"/>
    <w:rsid w:val="006F1A9A"/>
    <w:rsid w:val="006F5916"/>
    <w:rsid w:val="006F5B12"/>
    <w:rsid w:val="006F5D13"/>
    <w:rsid w:val="006F6A35"/>
    <w:rsid w:val="0070001A"/>
    <w:rsid w:val="0070647B"/>
    <w:rsid w:val="00706EEC"/>
    <w:rsid w:val="007136FF"/>
    <w:rsid w:val="007253D3"/>
    <w:rsid w:val="00730951"/>
    <w:rsid w:val="00731FD4"/>
    <w:rsid w:val="007352C7"/>
    <w:rsid w:val="00735303"/>
    <w:rsid w:val="007402BA"/>
    <w:rsid w:val="0074178D"/>
    <w:rsid w:val="00742E48"/>
    <w:rsid w:val="00750CAC"/>
    <w:rsid w:val="00752314"/>
    <w:rsid w:val="007543AE"/>
    <w:rsid w:val="007570E5"/>
    <w:rsid w:val="00760E05"/>
    <w:rsid w:val="00764725"/>
    <w:rsid w:val="0076513C"/>
    <w:rsid w:val="00771F0C"/>
    <w:rsid w:val="007759E7"/>
    <w:rsid w:val="0077696C"/>
    <w:rsid w:val="007804E6"/>
    <w:rsid w:val="00781E17"/>
    <w:rsid w:val="00783608"/>
    <w:rsid w:val="00785867"/>
    <w:rsid w:val="00786D18"/>
    <w:rsid w:val="00791E33"/>
    <w:rsid w:val="007931C7"/>
    <w:rsid w:val="007939FF"/>
    <w:rsid w:val="0079625C"/>
    <w:rsid w:val="00797296"/>
    <w:rsid w:val="00797936"/>
    <w:rsid w:val="007A032D"/>
    <w:rsid w:val="007A15B8"/>
    <w:rsid w:val="007A396E"/>
    <w:rsid w:val="007B4F99"/>
    <w:rsid w:val="007B5DEE"/>
    <w:rsid w:val="007B6790"/>
    <w:rsid w:val="007C1ACF"/>
    <w:rsid w:val="007C6E37"/>
    <w:rsid w:val="007C6EB6"/>
    <w:rsid w:val="007C7FAF"/>
    <w:rsid w:val="007D0F45"/>
    <w:rsid w:val="007D5B8C"/>
    <w:rsid w:val="007E00A2"/>
    <w:rsid w:val="007E318A"/>
    <w:rsid w:val="007F0383"/>
    <w:rsid w:val="007F374E"/>
    <w:rsid w:val="007F3EBF"/>
    <w:rsid w:val="007F3EF3"/>
    <w:rsid w:val="007F485E"/>
    <w:rsid w:val="007F48C6"/>
    <w:rsid w:val="007F5997"/>
    <w:rsid w:val="0080124D"/>
    <w:rsid w:val="00802E64"/>
    <w:rsid w:val="00803FDB"/>
    <w:rsid w:val="008055F6"/>
    <w:rsid w:val="00807E3A"/>
    <w:rsid w:val="0081277B"/>
    <w:rsid w:val="00813364"/>
    <w:rsid w:val="0081407F"/>
    <w:rsid w:val="008142C0"/>
    <w:rsid w:val="00817368"/>
    <w:rsid w:val="008217C4"/>
    <w:rsid w:val="0083446E"/>
    <w:rsid w:val="008349F6"/>
    <w:rsid w:val="00835473"/>
    <w:rsid w:val="00836FB4"/>
    <w:rsid w:val="00844E7E"/>
    <w:rsid w:val="00845722"/>
    <w:rsid w:val="00851940"/>
    <w:rsid w:val="00851F83"/>
    <w:rsid w:val="008536A9"/>
    <w:rsid w:val="00854898"/>
    <w:rsid w:val="008575D4"/>
    <w:rsid w:val="008605D5"/>
    <w:rsid w:val="00861302"/>
    <w:rsid w:val="00864B01"/>
    <w:rsid w:val="00867087"/>
    <w:rsid w:val="008674F9"/>
    <w:rsid w:val="008678C4"/>
    <w:rsid w:val="00873FB8"/>
    <w:rsid w:val="00874F53"/>
    <w:rsid w:val="008766F7"/>
    <w:rsid w:val="0088182D"/>
    <w:rsid w:val="00883C1E"/>
    <w:rsid w:val="00887076"/>
    <w:rsid w:val="008916EF"/>
    <w:rsid w:val="00892AB8"/>
    <w:rsid w:val="00894A82"/>
    <w:rsid w:val="00896330"/>
    <w:rsid w:val="0089796D"/>
    <w:rsid w:val="008A24FD"/>
    <w:rsid w:val="008A3EE7"/>
    <w:rsid w:val="008A4AD2"/>
    <w:rsid w:val="008B2162"/>
    <w:rsid w:val="008B4675"/>
    <w:rsid w:val="008B79B9"/>
    <w:rsid w:val="008C1D26"/>
    <w:rsid w:val="008C22B9"/>
    <w:rsid w:val="008C28B5"/>
    <w:rsid w:val="008C4724"/>
    <w:rsid w:val="008D2374"/>
    <w:rsid w:val="008D2B07"/>
    <w:rsid w:val="008D4216"/>
    <w:rsid w:val="008D5B36"/>
    <w:rsid w:val="008E273B"/>
    <w:rsid w:val="008E38C2"/>
    <w:rsid w:val="008F39B9"/>
    <w:rsid w:val="008F4772"/>
    <w:rsid w:val="008F6058"/>
    <w:rsid w:val="008F6614"/>
    <w:rsid w:val="008F69E8"/>
    <w:rsid w:val="00903A7E"/>
    <w:rsid w:val="00905F54"/>
    <w:rsid w:val="00907B8E"/>
    <w:rsid w:val="009112B7"/>
    <w:rsid w:val="00911548"/>
    <w:rsid w:val="009123F7"/>
    <w:rsid w:val="00913528"/>
    <w:rsid w:val="0091473A"/>
    <w:rsid w:val="00924A3A"/>
    <w:rsid w:val="0093347B"/>
    <w:rsid w:val="00933B47"/>
    <w:rsid w:val="009345D3"/>
    <w:rsid w:val="00935840"/>
    <w:rsid w:val="00942ED6"/>
    <w:rsid w:val="00943499"/>
    <w:rsid w:val="0094363F"/>
    <w:rsid w:val="009441EC"/>
    <w:rsid w:val="009456DD"/>
    <w:rsid w:val="009552AD"/>
    <w:rsid w:val="00957E21"/>
    <w:rsid w:val="0096063B"/>
    <w:rsid w:val="00960DAB"/>
    <w:rsid w:val="009625F0"/>
    <w:rsid w:val="00963D08"/>
    <w:rsid w:val="00964176"/>
    <w:rsid w:val="00971A97"/>
    <w:rsid w:val="009748C8"/>
    <w:rsid w:val="00975778"/>
    <w:rsid w:val="009774CE"/>
    <w:rsid w:val="009812D5"/>
    <w:rsid w:val="0098768F"/>
    <w:rsid w:val="00987B3A"/>
    <w:rsid w:val="00991AC3"/>
    <w:rsid w:val="009924B0"/>
    <w:rsid w:val="009960E0"/>
    <w:rsid w:val="009976A4"/>
    <w:rsid w:val="009A1C43"/>
    <w:rsid w:val="009B045E"/>
    <w:rsid w:val="009B3A8E"/>
    <w:rsid w:val="009B5EB2"/>
    <w:rsid w:val="009B7E77"/>
    <w:rsid w:val="009C4BE0"/>
    <w:rsid w:val="009C5794"/>
    <w:rsid w:val="009C5F96"/>
    <w:rsid w:val="009C6616"/>
    <w:rsid w:val="009C6739"/>
    <w:rsid w:val="009C6C79"/>
    <w:rsid w:val="009D0575"/>
    <w:rsid w:val="009D09E4"/>
    <w:rsid w:val="009D23E1"/>
    <w:rsid w:val="009D26A9"/>
    <w:rsid w:val="009E200C"/>
    <w:rsid w:val="009E2377"/>
    <w:rsid w:val="009E4FF3"/>
    <w:rsid w:val="009E5035"/>
    <w:rsid w:val="009E710E"/>
    <w:rsid w:val="009F04E7"/>
    <w:rsid w:val="009F2F2B"/>
    <w:rsid w:val="009F768D"/>
    <w:rsid w:val="00A01EA3"/>
    <w:rsid w:val="00A02100"/>
    <w:rsid w:val="00A030D3"/>
    <w:rsid w:val="00A040EC"/>
    <w:rsid w:val="00A048CD"/>
    <w:rsid w:val="00A06196"/>
    <w:rsid w:val="00A14101"/>
    <w:rsid w:val="00A151F9"/>
    <w:rsid w:val="00A223A9"/>
    <w:rsid w:val="00A32C22"/>
    <w:rsid w:val="00A3591E"/>
    <w:rsid w:val="00A36935"/>
    <w:rsid w:val="00A36A92"/>
    <w:rsid w:val="00A37D74"/>
    <w:rsid w:val="00A404EF"/>
    <w:rsid w:val="00A413EB"/>
    <w:rsid w:val="00A50207"/>
    <w:rsid w:val="00A52C47"/>
    <w:rsid w:val="00A57AAA"/>
    <w:rsid w:val="00A61C8F"/>
    <w:rsid w:val="00A6287B"/>
    <w:rsid w:val="00A703ED"/>
    <w:rsid w:val="00A70C03"/>
    <w:rsid w:val="00A71380"/>
    <w:rsid w:val="00A724CF"/>
    <w:rsid w:val="00A72D15"/>
    <w:rsid w:val="00A752FF"/>
    <w:rsid w:val="00A81293"/>
    <w:rsid w:val="00A81628"/>
    <w:rsid w:val="00A8218C"/>
    <w:rsid w:val="00A82C5D"/>
    <w:rsid w:val="00A85767"/>
    <w:rsid w:val="00A90919"/>
    <w:rsid w:val="00A9599D"/>
    <w:rsid w:val="00A96DEF"/>
    <w:rsid w:val="00A96E4F"/>
    <w:rsid w:val="00AA034B"/>
    <w:rsid w:val="00AA06E5"/>
    <w:rsid w:val="00AA0711"/>
    <w:rsid w:val="00AA230A"/>
    <w:rsid w:val="00AA26CC"/>
    <w:rsid w:val="00AA51EA"/>
    <w:rsid w:val="00AA6D19"/>
    <w:rsid w:val="00AA6F79"/>
    <w:rsid w:val="00AA7D06"/>
    <w:rsid w:val="00AB0247"/>
    <w:rsid w:val="00AB1CF2"/>
    <w:rsid w:val="00AB48F7"/>
    <w:rsid w:val="00AB5C5C"/>
    <w:rsid w:val="00AB6464"/>
    <w:rsid w:val="00AB64C2"/>
    <w:rsid w:val="00AB72A6"/>
    <w:rsid w:val="00AC158A"/>
    <w:rsid w:val="00AC2B8C"/>
    <w:rsid w:val="00AC418A"/>
    <w:rsid w:val="00AC4A55"/>
    <w:rsid w:val="00AC74E6"/>
    <w:rsid w:val="00AD1B70"/>
    <w:rsid w:val="00AD6F30"/>
    <w:rsid w:val="00AD7588"/>
    <w:rsid w:val="00AE3913"/>
    <w:rsid w:val="00AE4422"/>
    <w:rsid w:val="00AE6EEF"/>
    <w:rsid w:val="00AF2A50"/>
    <w:rsid w:val="00AF4104"/>
    <w:rsid w:val="00AF5449"/>
    <w:rsid w:val="00AF6A62"/>
    <w:rsid w:val="00B0034D"/>
    <w:rsid w:val="00B01920"/>
    <w:rsid w:val="00B02730"/>
    <w:rsid w:val="00B22FEB"/>
    <w:rsid w:val="00B24710"/>
    <w:rsid w:val="00B26744"/>
    <w:rsid w:val="00B273A9"/>
    <w:rsid w:val="00B30E8D"/>
    <w:rsid w:val="00B31AB1"/>
    <w:rsid w:val="00B36098"/>
    <w:rsid w:val="00B36D1B"/>
    <w:rsid w:val="00B41012"/>
    <w:rsid w:val="00B4556F"/>
    <w:rsid w:val="00B474A5"/>
    <w:rsid w:val="00B504CD"/>
    <w:rsid w:val="00B5065E"/>
    <w:rsid w:val="00B51718"/>
    <w:rsid w:val="00B52B14"/>
    <w:rsid w:val="00B53183"/>
    <w:rsid w:val="00B53406"/>
    <w:rsid w:val="00B5474B"/>
    <w:rsid w:val="00B5543F"/>
    <w:rsid w:val="00B5671D"/>
    <w:rsid w:val="00B568DB"/>
    <w:rsid w:val="00B600DE"/>
    <w:rsid w:val="00B600F7"/>
    <w:rsid w:val="00B611A7"/>
    <w:rsid w:val="00B63790"/>
    <w:rsid w:val="00B663DE"/>
    <w:rsid w:val="00B66D71"/>
    <w:rsid w:val="00B66FD2"/>
    <w:rsid w:val="00B70D31"/>
    <w:rsid w:val="00B7599F"/>
    <w:rsid w:val="00B768F8"/>
    <w:rsid w:val="00B81F24"/>
    <w:rsid w:val="00B8265A"/>
    <w:rsid w:val="00B827D9"/>
    <w:rsid w:val="00B8780E"/>
    <w:rsid w:val="00B90F20"/>
    <w:rsid w:val="00B91BF3"/>
    <w:rsid w:val="00B91F45"/>
    <w:rsid w:val="00B949DC"/>
    <w:rsid w:val="00B97095"/>
    <w:rsid w:val="00B97607"/>
    <w:rsid w:val="00BA1E7A"/>
    <w:rsid w:val="00BA3E0F"/>
    <w:rsid w:val="00BA4A47"/>
    <w:rsid w:val="00BA569B"/>
    <w:rsid w:val="00BB132C"/>
    <w:rsid w:val="00BB2293"/>
    <w:rsid w:val="00BB60FF"/>
    <w:rsid w:val="00BB726E"/>
    <w:rsid w:val="00BC0CB1"/>
    <w:rsid w:val="00BC3F68"/>
    <w:rsid w:val="00BC64CB"/>
    <w:rsid w:val="00BD0CF8"/>
    <w:rsid w:val="00BD2AA6"/>
    <w:rsid w:val="00BD63A2"/>
    <w:rsid w:val="00BD7DD3"/>
    <w:rsid w:val="00BE487A"/>
    <w:rsid w:val="00BE611B"/>
    <w:rsid w:val="00BF07F1"/>
    <w:rsid w:val="00BF2CBE"/>
    <w:rsid w:val="00BF6857"/>
    <w:rsid w:val="00C00C73"/>
    <w:rsid w:val="00C03540"/>
    <w:rsid w:val="00C040A1"/>
    <w:rsid w:val="00C06ED0"/>
    <w:rsid w:val="00C121CB"/>
    <w:rsid w:val="00C127C7"/>
    <w:rsid w:val="00C135C3"/>
    <w:rsid w:val="00C21815"/>
    <w:rsid w:val="00C230A1"/>
    <w:rsid w:val="00C23B77"/>
    <w:rsid w:val="00C25A94"/>
    <w:rsid w:val="00C25E21"/>
    <w:rsid w:val="00C3215A"/>
    <w:rsid w:val="00C3691F"/>
    <w:rsid w:val="00C37764"/>
    <w:rsid w:val="00C409F4"/>
    <w:rsid w:val="00C42AFC"/>
    <w:rsid w:val="00C4756E"/>
    <w:rsid w:val="00C51E40"/>
    <w:rsid w:val="00C52077"/>
    <w:rsid w:val="00C5366F"/>
    <w:rsid w:val="00C54815"/>
    <w:rsid w:val="00C57702"/>
    <w:rsid w:val="00C6223C"/>
    <w:rsid w:val="00C645BC"/>
    <w:rsid w:val="00C67B8A"/>
    <w:rsid w:val="00C74F20"/>
    <w:rsid w:val="00C7644E"/>
    <w:rsid w:val="00C77626"/>
    <w:rsid w:val="00C8056A"/>
    <w:rsid w:val="00C80C24"/>
    <w:rsid w:val="00C84014"/>
    <w:rsid w:val="00C879C4"/>
    <w:rsid w:val="00CA2219"/>
    <w:rsid w:val="00CA383F"/>
    <w:rsid w:val="00CA48FC"/>
    <w:rsid w:val="00CA59C4"/>
    <w:rsid w:val="00CA675D"/>
    <w:rsid w:val="00CB0D32"/>
    <w:rsid w:val="00CC055F"/>
    <w:rsid w:val="00CC1FD6"/>
    <w:rsid w:val="00CC5D5B"/>
    <w:rsid w:val="00CC6BA3"/>
    <w:rsid w:val="00CD07CC"/>
    <w:rsid w:val="00CD5D10"/>
    <w:rsid w:val="00CD6075"/>
    <w:rsid w:val="00CE21B4"/>
    <w:rsid w:val="00CE64F8"/>
    <w:rsid w:val="00CF03E5"/>
    <w:rsid w:val="00CF1A0B"/>
    <w:rsid w:val="00CF2ABC"/>
    <w:rsid w:val="00CF5A8A"/>
    <w:rsid w:val="00D00F25"/>
    <w:rsid w:val="00D05645"/>
    <w:rsid w:val="00D06290"/>
    <w:rsid w:val="00D079A7"/>
    <w:rsid w:val="00D10F04"/>
    <w:rsid w:val="00D16307"/>
    <w:rsid w:val="00D1684F"/>
    <w:rsid w:val="00D168B7"/>
    <w:rsid w:val="00D2762B"/>
    <w:rsid w:val="00D30C88"/>
    <w:rsid w:val="00D3239D"/>
    <w:rsid w:val="00D32784"/>
    <w:rsid w:val="00D33CE5"/>
    <w:rsid w:val="00D37F64"/>
    <w:rsid w:val="00D431E6"/>
    <w:rsid w:val="00D449AE"/>
    <w:rsid w:val="00D5392F"/>
    <w:rsid w:val="00D55771"/>
    <w:rsid w:val="00D55845"/>
    <w:rsid w:val="00D56FB0"/>
    <w:rsid w:val="00D63162"/>
    <w:rsid w:val="00D64D1A"/>
    <w:rsid w:val="00D7037C"/>
    <w:rsid w:val="00D7120B"/>
    <w:rsid w:val="00D7680A"/>
    <w:rsid w:val="00D76B12"/>
    <w:rsid w:val="00D81B0E"/>
    <w:rsid w:val="00D82A52"/>
    <w:rsid w:val="00D85590"/>
    <w:rsid w:val="00D91242"/>
    <w:rsid w:val="00D919CC"/>
    <w:rsid w:val="00DA15F8"/>
    <w:rsid w:val="00DA189D"/>
    <w:rsid w:val="00DA2227"/>
    <w:rsid w:val="00DA2900"/>
    <w:rsid w:val="00DA411D"/>
    <w:rsid w:val="00DA4293"/>
    <w:rsid w:val="00DA4773"/>
    <w:rsid w:val="00DA4894"/>
    <w:rsid w:val="00DB079D"/>
    <w:rsid w:val="00DB1C1F"/>
    <w:rsid w:val="00DB620E"/>
    <w:rsid w:val="00DD17C8"/>
    <w:rsid w:val="00DD20BF"/>
    <w:rsid w:val="00DD5DD5"/>
    <w:rsid w:val="00DE3176"/>
    <w:rsid w:val="00DE3637"/>
    <w:rsid w:val="00DE3F9A"/>
    <w:rsid w:val="00DE44B3"/>
    <w:rsid w:val="00DE6D30"/>
    <w:rsid w:val="00DE7712"/>
    <w:rsid w:val="00DF02A9"/>
    <w:rsid w:val="00DF259D"/>
    <w:rsid w:val="00DF3028"/>
    <w:rsid w:val="00DF4DAD"/>
    <w:rsid w:val="00E000C0"/>
    <w:rsid w:val="00E023A0"/>
    <w:rsid w:val="00E0338A"/>
    <w:rsid w:val="00E0713E"/>
    <w:rsid w:val="00E12D3B"/>
    <w:rsid w:val="00E133F2"/>
    <w:rsid w:val="00E159FC"/>
    <w:rsid w:val="00E20BFE"/>
    <w:rsid w:val="00E219AE"/>
    <w:rsid w:val="00E23738"/>
    <w:rsid w:val="00E27E23"/>
    <w:rsid w:val="00E3070B"/>
    <w:rsid w:val="00E31389"/>
    <w:rsid w:val="00E3141F"/>
    <w:rsid w:val="00E34D1E"/>
    <w:rsid w:val="00E360CC"/>
    <w:rsid w:val="00E37043"/>
    <w:rsid w:val="00E432D3"/>
    <w:rsid w:val="00E43F1F"/>
    <w:rsid w:val="00E43F81"/>
    <w:rsid w:val="00E45D0B"/>
    <w:rsid w:val="00E50063"/>
    <w:rsid w:val="00E50D36"/>
    <w:rsid w:val="00E51A9A"/>
    <w:rsid w:val="00E54048"/>
    <w:rsid w:val="00E557C6"/>
    <w:rsid w:val="00E567F0"/>
    <w:rsid w:val="00E56C4D"/>
    <w:rsid w:val="00E61195"/>
    <w:rsid w:val="00E643B3"/>
    <w:rsid w:val="00E64B67"/>
    <w:rsid w:val="00E66B99"/>
    <w:rsid w:val="00E72D89"/>
    <w:rsid w:val="00E740C4"/>
    <w:rsid w:val="00E77137"/>
    <w:rsid w:val="00E80D2C"/>
    <w:rsid w:val="00E82916"/>
    <w:rsid w:val="00E8565C"/>
    <w:rsid w:val="00E85F62"/>
    <w:rsid w:val="00E935D4"/>
    <w:rsid w:val="00E93BCF"/>
    <w:rsid w:val="00E97022"/>
    <w:rsid w:val="00EA0888"/>
    <w:rsid w:val="00EA2BF0"/>
    <w:rsid w:val="00EA6ABC"/>
    <w:rsid w:val="00EB0B6D"/>
    <w:rsid w:val="00EB1516"/>
    <w:rsid w:val="00EB6518"/>
    <w:rsid w:val="00EC35F6"/>
    <w:rsid w:val="00EC480D"/>
    <w:rsid w:val="00EC4F96"/>
    <w:rsid w:val="00EC615D"/>
    <w:rsid w:val="00EC7613"/>
    <w:rsid w:val="00ED1748"/>
    <w:rsid w:val="00ED2113"/>
    <w:rsid w:val="00ED3212"/>
    <w:rsid w:val="00ED4DFA"/>
    <w:rsid w:val="00ED63CB"/>
    <w:rsid w:val="00ED7016"/>
    <w:rsid w:val="00EE499D"/>
    <w:rsid w:val="00EE5D7E"/>
    <w:rsid w:val="00EF45AD"/>
    <w:rsid w:val="00EF769D"/>
    <w:rsid w:val="00EF7777"/>
    <w:rsid w:val="00F02821"/>
    <w:rsid w:val="00F02ADC"/>
    <w:rsid w:val="00F04DAB"/>
    <w:rsid w:val="00F0795E"/>
    <w:rsid w:val="00F1086D"/>
    <w:rsid w:val="00F12C47"/>
    <w:rsid w:val="00F17469"/>
    <w:rsid w:val="00F23210"/>
    <w:rsid w:val="00F26CF7"/>
    <w:rsid w:val="00F31C6B"/>
    <w:rsid w:val="00F3438F"/>
    <w:rsid w:val="00F408C8"/>
    <w:rsid w:val="00F42642"/>
    <w:rsid w:val="00F47352"/>
    <w:rsid w:val="00F473B2"/>
    <w:rsid w:val="00F47A44"/>
    <w:rsid w:val="00F505CA"/>
    <w:rsid w:val="00F527B2"/>
    <w:rsid w:val="00F52B03"/>
    <w:rsid w:val="00F53C56"/>
    <w:rsid w:val="00F578E9"/>
    <w:rsid w:val="00F57E64"/>
    <w:rsid w:val="00F60FA0"/>
    <w:rsid w:val="00F6370E"/>
    <w:rsid w:val="00F64EDA"/>
    <w:rsid w:val="00F67752"/>
    <w:rsid w:val="00F72F96"/>
    <w:rsid w:val="00F7477A"/>
    <w:rsid w:val="00F753A6"/>
    <w:rsid w:val="00F7597B"/>
    <w:rsid w:val="00F83649"/>
    <w:rsid w:val="00F85221"/>
    <w:rsid w:val="00F87DC8"/>
    <w:rsid w:val="00F91539"/>
    <w:rsid w:val="00F961A2"/>
    <w:rsid w:val="00F97D3D"/>
    <w:rsid w:val="00FA095F"/>
    <w:rsid w:val="00FA12B3"/>
    <w:rsid w:val="00FA17A7"/>
    <w:rsid w:val="00FA7B69"/>
    <w:rsid w:val="00FB10A1"/>
    <w:rsid w:val="00FB2A52"/>
    <w:rsid w:val="00FB3872"/>
    <w:rsid w:val="00FB78AC"/>
    <w:rsid w:val="00FB7BBC"/>
    <w:rsid w:val="00FC00E6"/>
    <w:rsid w:val="00FC0329"/>
    <w:rsid w:val="00FC228F"/>
    <w:rsid w:val="00FC5719"/>
    <w:rsid w:val="00FC6CF1"/>
    <w:rsid w:val="00FD02F0"/>
    <w:rsid w:val="00FD0669"/>
    <w:rsid w:val="00FD166F"/>
    <w:rsid w:val="00FD2B0D"/>
    <w:rsid w:val="00FD327B"/>
    <w:rsid w:val="00FD57E8"/>
    <w:rsid w:val="00FD5F7D"/>
    <w:rsid w:val="00FD625C"/>
    <w:rsid w:val="00FD7A11"/>
    <w:rsid w:val="00FE1353"/>
    <w:rsid w:val="00FE21DD"/>
    <w:rsid w:val="00FE3A88"/>
    <w:rsid w:val="00FE77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0C9F1D7"/>
  <w15:chartTrackingRefBased/>
  <w15:docId w15:val="{FF866263-7C17-4584-B7FA-82BDD0E5F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uiPriority="20"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004D7"/>
    <w:rPr>
      <w:noProof/>
      <w:sz w:val="24"/>
      <w:lang w:val="ro-RO"/>
    </w:rPr>
  </w:style>
  <w:style w:type="paragraph" w:styleId="Heading1">
    <w:name w:val="heading 1"/>
    <w:basedOn w:val="Normal"/>
    <w:next w:val="Normal"/>
    <w:qFormat/>
    <w:pPr>
      <w:keepNext/>
      <w:jc w:val="center"/>
      <w:outlineLvl w:val="0"/>
    </w:pPr>
    <w:rPr>
      <w:sz w:val="22"/>
    </w:rPr>
  </w:style>
  <w:style w:type="paragraph" w:styleId="Heading2">
    <w:name w:val="heading 2"/>
    <w:basedOn w:val="Normal"/>
    <w:next w:val="Normal"/>
    <w:qFormat/>
    <w:pPr>
      <w:keepNext/>
      <w:spacing w:line="16" w:lineRule="atLeast"/>
      <w:outlineLvl w:val="1"/>
    </w:pPr>
    <w:rPr>
      <w:b/>
      <w:sz w:val="18"/>
    </w:rPr>
  </w:style>
  <w:style w:type="paragraph" w:styleId="Heading4">
    <w:name w:val="heading 4"/>
    <w:basedOn w:val="Normal"/>
    <w:next w:val="Normal"/>
    <w:qFormat/>
    <w:rsid w:val="009924B0"/>
    <w:pPr>
      <w:keepNext/>
      <w:tabs>
        <w:tab w:val="left" w:pos="4820"/>
      </w:tabs>
      <w:spacing w:after="80"/>
      <w:outlineLvl w:val="3"/>
    </w:pPr>
    <w:rPr>
      <w:b/>
      <w:sz w:val="20"/>
      <w:lang w:val="de-DE"/>
    </w:rPr>
  </w:style>
  <w:style w:type="paragraph" w:styleId="Heading5">
    <w:name w:val="heading 5"/>
    <w:basedOn w:val="Normal"/>
    <w:next w:val="Normal"/>
    <w:qFormat/>
    <w:rsid w:val="009924B0"/>
    <w:pPr>
      <w:keepNext/>
      <w:jc w:val="center"/>
      <w:outlineLvl w:val="4"/>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spacing w:line="16" w:lineRule="atLeast"/>
      <w:jc w:val="center"/>
    </w:pPr>
  </w:style>
  <w:style w:type="paragraph" w:styleId="Header">
    <w:name w:val="header"/>
    <w:basedOn w:val="Normal"/>
    <w:pPr>
      <w:tabs>
        <w:tab w:val="center" w:pos="4320"/>
        <w:tab w:val="right" w:pos="8640"/>
      </w:tabs>
    </w:pPr>
  </w:style>
  <w:style w:type="paragraph" w:styleId="Footer">
    <w:name w:val="footer"/>
    <w:basedOn w:val="Normal"/>
    <w:pPr>
      <w:tabs>
        <w:tab w:val="center" w:pos="4153"/>
        <w:tab w:val="right" w:pos="8306"/>
      </w:tabs>
    </w:pPr>
  </w:style>
  <w:style w:type="paragraph" w:styleId="Title">
    <w:name w:val="Title"/>
    <w:basedOn w:val="Normal"/>
    <w:qFormat/>
    <w:pPr>
      <w:jc w:val="center"/>
    </w:pPr>
  </w:style>
  <w:style w:type="character" w:styleId="Hyperlink">
    <w:name w:val="Hyperlink"/>
    <w:uiPriority w:val="99"/>
    <w:rPr>
      <w:color w:val="0000FF"/>
      <w:u w:val="single"/>
    </w:rPr>
  </w:style>
  <w:style w:type="paragraph" w:styleId="Subtitle">
    <w:name w:val="Subtitle"/>
    <w:basedOn w:val="Normal"/>
    <w:qFormat/>
    <w:pPr>
      <w:jc w:val="right"/>
    </w:pPr>
    <w:rPr>
      <w:b/>
      <w:sz w:val="20"/>
    </w:rPr>
  </w:style>
  <w:style w:type="character" w:styleId="PageNumber">
    <w:name w:val="page number"/>
    <w:basedOn w:val="DefaultParagraphFont"/>
  </w:style>
  <w:style w:type="paragraph" w:styleId="BalloonText">
    <w:name w:val="Balloon Text"/>
    <w:basedOn w:val="Normal"/>
    <w:semiHidden/>
    <w:rsid w:val="0027449A"/>
    <w:rPr>
      <w:rFonts w:ascii="Tahoma" w:hAnsi="Tahoma" w:cs="Tahoma"/>
      <w:sz w:val="16"/>
      <w:szCs w:val="16"/>
    </w:rPr>
  </w:style>
  <w:style w:type="character" w:styleId="Emphasis">
    <w:name w:val="Emphasis"/>
    <w:uiPriority w:val="20"/>
    <w:qFormat/>
    <w:rsid w:val="00D7120B"/>
    <w:rPr>
      <w:i/>
      <w:iCs/>
    </w:rPr>
  </w:style>
  <w:style w:type="paragraph" w:customStyle="1" w:styleId="Body">
    <w:name w:val="Body"/>
    <w:rsid w:val="00B91BF3"/>
    <w:pPr>
      <w:pBdr>
        <w:top w:val="none" w:sz="96" w:space="31" w:color="FFFFFF" w:shadow="1" w:frame="1"/>
        <w:left w:val="none" w:sz="96" w:space="31" w:color="FFFFFF" w:shadow="1" w:frame="1"/>
        <w:bottom w:val="none" w:sz="96" w:space="31" w:color="FFFFFF" w:shadow="1" w:frame="1"/>
        <w:right w:val="none" w:sz="96" w:space="31" w:color="FFFFFF" w:shadow="1" w:frame="1"/>
        <w:bar w:val="none" w:sz="0" w:color="000000"/>
      </w:pBdr>
    </w:pPr>
    <w:rPr>
      <w:rFonts w:ascii="Helvetica" w:hAnsi="Helvetica" w:cs="Arial Unicode MS"/>
      <w:color w:val="000000"/>
      <w:sz w:val="22"/>
      <w:szCs w:val="22"/>
    </w:rPr>
  </w:style>
  <w:style w:type="paragraph" w:customStyle="1" w:styleId="Default">
    <w:name w:val="Default"/>
    <w:rsid w:val="00B91BF3"/>
    <w:pPr>
      <w:pBdr>
        <w:top w:val="none" w:sz="96" w:space="31" w:color="FFFFFF" w:shadow="1" w:frame="1"/>
        <w:left w:val="none" w:sz="96" w:space="31" w:color="FFFFFF" w:shadow="1" w:frame="1"/>
        <w:bottom w:val="none" w:sz="96" w:space="31" w:color="FFFFFF" w:shadow="1" w:frame="1"/>
        <w:right w:val="none" w:sz="96" w:space="31" w:color="FFFFFF" w:shadow="1" w:frame="1"/>
        <w:bar w:val="none" w:sz="0" w:color="000000"/>
      </w:pBdr>
    </w:pPr>
    <w:rPr>
      <w:rFonts w:ascii="Helvetica" w:hAnsi="Helvetica" w:cs="Arial Unicode MS"/>
      <w:color w:val="000000"/>
      <w:sz w:val="22"/>
      <w:szCs w:val="22"/>
    </w:rPr>
  </w:style>
  <w:style w:type="paragraph" w:styleId="NormalWeb">
    <w:name w:val="Normal (Web)"/>
    <w:basedOn w:val="Normal"/>
    <w:uiPriority w:val="99"/>
    <w:unhideWhenUsed/>
    <w:rsid w:val="00FD327B"/>
    <w:pPr>
      <w:spacing w:before="100" w:beforeAutospacing="1" w:after="100" w:afterAutospacing="1"/>
    </w:pPr>
    <w:rPr>
      <w:noProof w:val="0"/>
      <w:szCs w:val="24"/>
      <w:lang w:val="en-US"/>
    </w:rPr>
  </w:style>
  <w:style w:type="table" w:styleId="TableGrid">
    <w:name w:val="Table Grid"/>
    <w:basedOn w:val="TableNormal"/>
    <w:uiPriority w:val="39"/>
    <w:rsid w:val="003C3564"/>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
    <w:name w:val="st"/>
    <w:rsid w:val="00B51718"/>
  </w:style>
  <w:style w:type="character" w:styleId="FollowedHyperlink">
    <w:name w:val="FollowedHyperlink"/>
    <w:uiPriority w:val="99"/>
    <w:unhideWhenUsed/>
    <w:rsid w:val="00384BDB"/>
    <w:rPr>
      <w:color w:val="954F72"/>
      <w:u w:val="single"/>
    </w:rPr>
  </w:style>
  <w:style w:type="paragraph" w:customStyle="1" w:styleId="xl63">
    <w:name w:val="xl63"/>
    <w:basedOn w:val="Normal"/>
    <w:rsid w:val="00384BDB"/>
    <w:pPr>
      <w:pBdr>
        <w:top w:val="single" w:sz="4" w:space="0" w:color="auto"/>
        <w:left w:val="single" w:sz="4" w:space="0" w:color="auto"/>
        <w:bottom w:val="single" w:sz="4" w:space="0" w:color="auto"/>
        <w:right w:val="single" w:sz="4" w:space="0" w:color="auto"/>
      </w:pBdr>
      <w:spacing w:before="100" w:beforeAutospacing="1" w:after="100" w:afterAutospacing="1"/>
    </w:pPr>
    <w:rPr>
      <w:noProof w:val="0"/>
      <w:szCs w:val="24"/>
      <w:lang w:val="en-US"/>
    </w:rPr>
  </w:style>
  <w:style w:type="paragraph" w:customStyle="1" w:styleId="xl64">
    <w:name w:val="xl64"/>
    <w:basedOn w:val="Normal"/>
    <w:rsid w:val="00384BD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noProof w:val="0"/>
      <w:szCs w:val="24"/>
      <w:lang w:val="en-US"/>
    </w:rPr>
  </w:style>
  <w:style w:type="paragraph" w:customStyle="1" w:styleId="xl65">
    <w:name w:val="xl65"/>
    <w:basedOn w:val="Normal"/>
    <w:rsid w:val="00384BD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noProof w:val="0"/>
      <w:sz w:val="20"/>
      <w:lang w:val="en-US"/>
    </w:rPr>
  </w:style>
  <w:style w:type="paragraph" w:customStyle="1" w:styleId="xl66">
    <w:name w:val="xl66"/>
    <w:basedOn w:val="Normal"/>
    <w:rsid w:val="00384BDB"/>
    <w:pPr>
      <w:pBdr>
        <w:top w:val="single" w:sz="4" w:space="0" w:color="auto"/>
        <w:left w:val="single" w:sz="4" w:space="0" w:color="auto"/>
        <w:bottom w:val="single" w:sz="4" w:space="0" w:color="auto"/>
        <w:right w:val="single" w:sz="4" w:space="0" w:color="auto"/>
      </w:pBdr>
      <w:spacing w:before="100" w:beforeAutospacing="1" w:after="100" w:afterAutospacing="1"/>
    </w:pPr>
    <w:rPr>
      <w:noProof w:val="0"/>
      <w:sz w:val="20"/>
      <w:lang w:val="en-US"/>
    </w:rPr>
  </w:style>
  <w:style w:type="paragraph" w:customStyle="1" w:styleId="xl67">
    <w:name w:val="xl67"/>
    <w:basedOn w:val="Normal"/>
    <w:rsid w:val="00384BD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noProof w:val="0"/>
      <w:sz w:val="20"/>
      <w:lang w:val="en-US"/>
    </w:rPr>
  </w:style>
  <w:style w:type="paragraph" w:customStyle="1" w:styleId="xl68">
    <w:name w:val="xl68"/>
    <w:basedOn w:val="Normal"/>
    <w:rsid w:val="00384BDB"/>
    <w:pPr>
      <w:pBdr>
        <w:top w:val="single" w:sz="4" w:space="0" w:color="auto"/>
        <w:left w:val="single" w:sz="4" w:space="0" w:color="auto"/>
        <w:bottom w:val="single" w:sz="4" w:space="0" w:color="auto"/>
        <w:right w:val="single" w:sz="4" w:space="0" w:color="auto"/>
      </w:pBdr>
      <w:spacing w:before="100" w:beforeAutospacing="1" w:after="100" w:afterAutospacing="1"/>
    </w:pPr>
    <w:rPr>
      <w:noProof w:val="0"/>
      <w:sz w:val="20"/>
      <w:lang w:val="en-US"/>
    </w:rPr>
  </w:style>
  <w:style w:type="paragraph" w:customStyle="1" w:styleId="xl69">
    <w:name w:val="xl69"/>
    <w:basedOn w:val="Normal"/>
    <w:rsid w:val="00384BD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noProof w:val="0"/>
      <w:sz w:val="20"/>
      <w:lang w:val="en-US"/>
    </w:rPr>
  </w:style>
  <w:style w:type="character" w:styleId="CommentReference">
    <w:name w:val="annotation reference"/>
    <w:rsid w:val="002E6FD8"/>
    <w:rPr>
      <w:sz w:val="16"/>
      <w:szCs w:val="16"/>
    </w:rPr>
  </w:style>
  <w:style w:type="paragraph" w:styleId="CommentText">
    <w:name w:val="annotation text"/>
    <w:basedOn w:val="Normal"/>
    <w:link w:val="CommentTextChar"/>
    <w:rsid w:val="002E6FD8"/>
    <w:rPr>
      <w:sz w:val="20"/>
    </w:rPr>
  </w:style>
  <w:style w:type="character" w:customStyle="1" w:styleId="CommentTextChar">
    <w:name w:val="Comment Text Char"/>
    <w:link w:val="CommentText"/>
    <w:rsid w:val="002E6FD8"/>
    <w:rPr>
      <w:noProof/>
      <w:lang w:val="ro-RO"/>
    </w:rPr>
  </w:style>
  <w:style w:type="paragraph" w:styleId="CommentSubject">
    <w:name w:val="annotation subject"/>
    <w:basedOn w:val="CommentText"/>
    <w:next w:val="CommentText"/>
    <w:link w:val="CommentSubjectChar"/>
    <w:rsid w:val="002E6FD8"/>
    <w:rPr>
      <w:b/>
      <w:bCs/>
    </w:rPr>
  </w:style>
  <w:style w:type="character" w:customStyle="1" w:styleId="CommentSubjectChar">
    <w:name w:val="Comment Subject Char"/>
    <w:link w:val="CommentSubject"/>
    <w:rsid w:val="002E6FD8"/>
    <w:rPr>
      <w:b/>
      <w:bCs/>
      <w:noProof/>
      <w:lang w:val="ro-RO"/>
    </w:rPr>
  </w:style>
  <w:style w:type="paragraph" w:styleId="Revision">
    <w:name w:val="Revision"/>
    <w:hidden/>
    <w:uiPriority w:val="99"/>
    <w:semiHidden/>
    <w:rsid w:val="00C54815"/>
    <w:rPr>
      <w:noProof/>
      <w:sz w:val="24"/>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8125459">
      <w:bodyDiv w:val="1"/>
      <w:marLeft w:val="0"/>
      <w:marRight w:val="0"/>
      <w:marTop w:val="0"/>
      <w:marBottom w:val="0"/>
      <w:divBdr>
        <w:top w:val="none" w:sz="0" w:space="0" w:color="auto"/>
        <w:left w:val="none" w:sz="0" w:space="0" w:color="auto"/>
        <w:bottom w:val="none" w:sz="0" w:space="0" w:color="auto"/>
        <w:right w:val="none" w:sz="0" w:space="0" w:color="auto"/>
      </w:divBdr>
    </w:div>
    <w:div w:id="643043692">
      <w:bodyDiv w:val="1"/>
      <w:marLeft w:val="0"/>
      <w:marRight w:val="0"/>
      <w:marTop w:val="0"/>
      <w:marBottom w:val="0"/>
      <w:divBdr>
        <w:top w:val="none" w:sz="0" w:space="0" w:color="auto"/>
        <w:left w:val="none" w:sz="0" w:space="0" w:color="auto"/>
        <w:bottom w:val="none" w:sz="0" w:space="0" w:color="auto"/>
        <w:right w:val="none" w:sz="0" w:space="0" w:color="auto"/>
      </w:divBdr>
    </w:div>
    <w:div w:id="662513765">
      <w:bodyDiv w:val="1"/>
      <w:marLeft w:val="0"/>
      <w:marRight w:val="0"/>
      <w:marTop w:val="0"/>
      <w:marBottom w:val="0"/>
      <w:divBdr>
        <w:top w:val="none" w:sz="0" w:space="0" w:color="auto"/>
        <w:left w:val="none" w:sz="0" w:space="0" w:color="auto"/>
        <w:bottom w:val="none" w:sz="0" w:space="0" w:color="auto"/>
        <w:right w:val="none" w:sz="0" w:space="0" w:color="auto"/>
      </w:divBdr>
    </w:div>
    <w:div w:id="1008599663">
      <w:bodyDiv w:val="1"/>
      <w:marLeft w:val="0"/>
      <w:marRight w:val="0"/>
      <w:marTop w:val="0"/>
      <w:marBottom w:val="0"/>
      <w:divBdr>
        <w:top w:val="none" w:sz="0" w:space="0" w:color="auto"/>
        <w:left w:val="none" w:sz="0" w:space="0" w:color="auto"/>
        <w:bottom w:val="none" w:sz="0" w:space="0" w:color="auto"/>
        <w:right w:val="none" w:sz="0" w:space="0" w:color="auto"/>
      </w:divBdr>
      <w:divsChild>
        <w:div w:id="11759243">
          <w:marLeft w:val="0"/>
          <w:marRight w:val="0"/>
          <w:marTop w:val="0"/>
          <w:marBottom w:val="0"/>
          <w:divBdr>
            <w:top w:val="none" w:sz="0" w:space="0" w:color="auto"/>
            <w:left w:val="none" w:sz="0" w:space="0" w:color="auto"/>
            <w:bottom w:val="none" w:sz="0" w:space="0" w:color="auto"/>
            <w:right w:val="none" w:sz="0" w:space="0" w:color="auto"/>
          </w:divBdr>
        </w:div>
        <w:div w:id="92241872">
          <w:marLeft w:val="0"/>
          <w:marRight w:val="0"/>
          <w:marTop w:val="0"/>
          <w:marBottom w:val="0"/>
          <w:divBdr>
            <w:top w:val="none" w:sz="0" w:space="0" w:color="auto"/>
            <w:left w:val="none" w:sz="0" w:space="0" w:color="auto"/>
            <w:bottom w:val="none" w:sz="0" w:space="0" w:color="auto"/>
            <w:right w:val="none" w:sz="0" w:space="0" w:color="auto"/>
          </w:divBdr>
        </w:div>
        <w:div w:id="254675680">
          <w:marLeft w:val="0"/>
          <w:marRight w:val="0"/>
          <w:marTop w:val="0"/>
          <w:marBottom w:val="0"/>
          <w:divBdr>
            <w:top w:val="none" w:sz="0" w:space="0" w:color="auto"/>
            <w:left w:val="none" w:sz="0" w:space="0" w:color="auto"/>
            <w:bottom w:val="none" w:sz="0" w:space="0" w:color="auto"/>
            <w:right w:val="none" w:sz="0" w:space="0" w:color="auto"/>
          </w:divBdr>
        </w:div>
        <w:div w:id="521475824">
          <w:marLeft w:val="0"/>
          <w:marRight w:val="0"/>
          <w:marTop w:val="0"/>
          <w:marBottom w:val="0"/>
          <w:divBdr>
            <w:top w:val="none" w:sz="0" w:space="0" w:color="auto"/>
            <w:left w:val="none" w:sz="0" w:space="0" w:color="auto"/>
            <w:bottom w:val="none" w:sz="0" w:space="0" w:color="auto"/>
            <w:right w:val="none" w:sz="0" w:space="0" w:color="auto"/>
          </w:divBdr>
        </w:div>
        <w:div w:id="1881277898">
          <w:marLeft w:val="0"/>
          <w:marRight w:val="0"/>
          <w:marTop w:val="0"/>
          <w:marBottom w:val="0"/>
          <w:divBdr>
            <w:top w:val="none" w:sz="0" w:space="0" w:color="auto"/>
            <w:left w:val="none" w:sz="0" w:space="0" w:color="auto"/>
            <w:bottom w:val="none" w:sz="0" w:space="0" w:color="auto"/>
            <w:right w:val="none" w:sz="0" w:space="0" w:color="auto"/>
          </w:divBdr>
        </w:div>
        <w:div w:id="2080208267">
          <w:marLeft w:val="0"/>
          <w:marRight w:val="0"/>
          <w:marTop w:val="0"/>
          <w:marBottom w:val="0"/>
          <w:divBdr>
            <w:top w:val="none" w:sz="0" w:space="0" w:color="auto"/>
            <w:left w:val="none" w:sz="0" w:space="0" w:color="auto"/>
            <w:bottom w:val="none" w:sz="0" w:space="0" w:color="auto"/>
            <w:right w:val="none" w:sz="0" w:space="0" w:color="auto"/>
          </w:divBdr>
        </w:div>
      </w:divsChild>
    </w:div>
    <w:div w:id="1151212831">
      <w:bodyDiv w:val="1"/>
      <w:marLeft w:val="0"/>
      <w:marRight w:val="0"/>
      <w:marTop w:val="0"/>
      <w:marBottom w:val="0"/>
      <w:divBdr>
        <w:top w:val="none" w:sz="0" w:space="0" w:color="auto"/>
        <w:left w:val="none" w:sz="0" w:space="0" w:color="auto"/>
        <w:bottom w:val="none" w:sz="0" w:space="0" w:color="auto"/>
        <w:right w:val="none" w:sz="0" w:space="0" w:color="auto"/>
      </w:divBdr>
    </w:div>
    <w:div w:id="1245381008">
      <w:bodyDiv w:val="1"/>
      <w:marLeft w:val="0"/>
      <w:marRight w:val="0"/>
      <w:marTop w:val="0"/>
      <w:marBottom w:val="0"/>
      <w:divBdr>
        <w:top w:val="none" w:sz="0" w:space="0" w:color="auto"/>
        <w:left w:val="none" w:sz="0" w:space="0" w:color="auto"/>
        <w:bottom w:val="none" w:sz="0" w:space="0" w:color="auto"/>
        <w:right w:val="none" w:sz="0" w:space="0" w:color="auto"/>
      </w:divBdr>
      <w:divsChild>
        <w:div w:id="445858235">
          <w:marLeft w:val="0"/>
          <w:marRight w:val="0"/>
          <w:marTop w:val="0"/>
          <w:marBottom w:val="0"/>
          <w:divBdr>
            <w:top w:val="none" w:sz="0" w:space="0" w:color="auto"/>
            <w:left w:val="none" w:sz="0" w:space="0" w:color="auto"/>
            <w:bottom w:val="none" w:sz="0" w:space="0" w:color="auto"/>
            <w:right w:val="none" w:sz="0" w:space="0" w:color="auto"/>
          </w:divBdr>
        </w:div>
      </w:divsChild>
    </w:div>
    <w:div w:id="1557080753">
      <w:bodyDiv w:val="1"/>
      <w:marLeft w:val="0"/>
      <w:marRight w:val="0"/>
      <w:marTop w:val="0"/>
      <w:marBottom w:val="0"/>
      <w:divBdr>
        <w:top w:val="none" w:sz="0" w:space="0" w:color="auto"/>
        <w:left w:val="none" w:sz="0" w:space="0" w:color="auto"/>
        <w:bottom w:val="none" w:sz="0" w:space="0" w:color="auto"/>
        <w:right w:val="none" w:sz="0" w:space="0" w:color="auto"/>
      </w:divBdr>
      <w:divsChild>
        <w:div w:id="8795423">
          <w:marLeft w:val="0"/>
          <w:marRight w:val="0"/>
          <w:marTop w:val="0"/>
          <w:marBottom w:val="0"/>
          <w:divBdr>
            <w:top w:val="none" w:sz="0" w:space="0" w:color="auto"/>
            <w:left w:val="none" w:sz="0" w:space="0" w:color="auto"/>
            <w:bottom w:val="none" w:sz="0" w:space="0" w:color="auto"/>
            <w:right w:val="none" w:sz="0" w:space="0" w:color="auto"/>
          </w:divBdr>
        </w:div>
        <w:div w:id="92480193">
          <w:marLeft w:val="0"/>
          <w:marRight w:val="0"/>
          <w:marTop w:val="0"/>
          <w:marBottom w:val="0"/>
          <w:divBdr>
            <w:top w:val="none" w:sz="0" w:space="0" w:color="auto"/>
            <w:left w:val="none" w:sz="0" w:space="0" w:color="auto"/>
            <w:bottom w:val="none" w:sz="0" w:space="0" w:color="auto"/>
            <w:right w:val="none" w:sz="0" w:space="0" w:color="auto"/>
          </w:divBdr>
        </w:div>
        <w:div w:id="259266322">
          <w:marLeft w:val="0"/>
          <w:marRight w:val="0"/>
          <w:marTop w:val="0"/>
          <w:marBottom w:val="0"/>
          <w:divBdr>
            <w:top w:val="none" w:sz="0" w:space="0" w:color="auto"/>
            <w:left w:val="none" w:sz="0" w:space="0" w:color="auto"/>
            <w:bottom w:val="none" w:sz="0" w:space="0" w:color="auto"/>
            <w:right w:val="none" w:sz="0" w:space="0" w:color="auto"/>
          </w:divBdr>
        </w:div>
        <w:div w:id="427653215">
          <w:marLeft w:val="0"/>
          <w:marRight w:val="0"/>
          <w:marTop w:val="0"/>
          <w:marBottom w:val="0"/>
          <w:divBdr>
            <w:top w:val="none" w:sz="0" w:space="0" w:color="auto"/>
            <w:left w:val="none" w:sz="0" w:space="0" w:color="auto"/>
            <w:bottom w:val="none" w:sz="0" w:space="0" w:color="auto"/>
            <w:right w:val="none" w:sz="0" w:space="0" w:color="auto"/>
          </w:divBdr>
        </w:div>
        <w:div w:id="496262256">
          <w:marLeft w:val="0"/>
          <w:marRight w:val="0"/>
          <w:marTop w:val="0"/>
          <w:marBottom w:val="0"/>
          <w:divBdr>
            <w:top w:val="none" w:sz="0" w:space="0" w:color="auto"/>
            <w:left w:val="none" w:sz="0" w:space="0" w:color="auto"/>
            <w:bottom w:val="none" w:sz="0" w:space="0" w:color="auto"/>
            <w:right w:val="none" w:sz="0" w:space="0" w:color="auto"/>
          </w:divBdr>
        </w:div>
        <w:div w:id="1558005372">
          <w:marLeft w:val="0"/>
          <w:marRight w:val="0"/>
          <w:marTop w:val="0"/>
          <w:marBottom w:val="0"/>
          <w:divBdr>
            <w:top w:val="none" w:sz="0" w:space="0" w:color="auto"/>
            <w:left w:val="none" w:sz="0" w:space="0" w:color="auto"/>
            <w:bottom w:val="none" w:sz="0" w:space="0" w:color="auto"/>
            <w:right w:val="none" w:sz="0" w:space="0" w:color="auto"/>
          </w:divBdr>
        </w:div>
      </w:divsChild>
    </w:div>
    <w:div w:id="1615671420">
      <w:bodyDiv w:val="1"/>
      <w:marLeft w:val="0"/>
      <w:marRight w:val="0"/>
      <w:marTop w:val="0"/>
      <w:marBottom w:val="0"/>
      <w:divBdr>
        <w:top w:val="none" w:sz="0" w:space="0" w:color="auto"/>
        <w:left w:val="none" w:sz="0" w:space="0" w:color="auto"/>
        <w:bottom w:val="none" w:sz="0" w:space="0" w:color="auto"/>
        <w:right w:val="none" w:sz="0" w:space="0" w:color="auto"/>
      </w:divBdr>
    </w:div>
    <w:div w:id="1755739257">
      <w:bodyDiv w:val="1"/>
      <w:marLeft w:val="0"/>
      <w:marRight w:val="0"/>
      <w:marTop w:val="0"/>
      <w:marBottom w:val="0"/>
      <w:divBdr>
        <w:top w:val="none" w:sz="0" w:space="0" w:color="auto"/>
        <w:left w:val="none" w:sz="0" w:space="0" w:color="auto"/>
        <w:bottom w:val="none" w:sz="0" w:space="0" w:color="auto"/>
        <w:right w:val="none" w:sz="0" w:space="0" w:color="auto"/>
      </w:divBdr>
    </w:div>
    <w:div w:id="1985230704">
      <w:bodyDiv w:val="1"/>
      <w:marLeft w:val="0"/>
      <w:marRight w:val="0"/>
      <w:marTop w:val="0"/>
      <w:marBottom w:val="0"/>
      <w:divBdr>
        <w:top w:val="none" w:sz="0" w:space="0" w:color="auto"/>
        <w:left w:val="none" w:sz="0" w:space="0" w:color="auto"/>
        <w:bottom w:val="none" w:sz="0" w:space="0" w:color="auto"/>
        <w:right w:val="none" w:sz="0" w:space="0" w:color="auto"/>
      </w:divBdr>
    </w:div>
    <w:div w:id="2082285693">
      <w:bodyDiv w:val="1"/>
      <w:marLeft w:val="0"/>
      <w:marRight w:val="0"/>
      <w:marTop w:val="0"/>
      <w:marBottom w:val="0"/>
      <w:divBdr>
        <w:top w:val="none" w:sz="0" w:space="0" w:color="auto"/>
        <w:left w:val="none" w:sz="0" w:space="0" w:color="auto"/>
        <w:bottom w:val="none" w:sz="0" w:space="0" w:color="auto"/>
        <w:right w:val="none" w:sz="0" w:space="0" w:color="auto"/>
      </w:divBdr>
      <w:divsChild>
        <w:div w:id="984822830">
          <w:marLeft w:val="0"/>
          <w:marRight w:val="0"/>
          <w:marTop w:val="0"/>
          <w:marBottom w:val="0"/>
          <w:divBdr>
            <w:top w:val="none" w:sz="0" w:space="0" w:color="auto"/>
            <w:left w:val="none" w:sz="0" w:space="0" w:color="auto"/>
            <w:bottom w:val="none" w:sz="0" w:space="0" w:color="auto"/>
            <w:right w:val="none" w:sz="0" w:space="0" w:color="auto"/>
          </w:divBdr>
        </w:div>
        <w:div w:id="1404523839">
          <w:marLeft w:val="0"/>
          <w:marRight w:val="0"/>
          <w:marTop w:val="0"/>
          <w:marBottom w:val="0"/>
          <w:divBdr>
            <w:top w:val="none" w:sz="0" w:space="0" w:color="auto"/>
            <w:left w:val="none" w:sz="0" w:space="0" w:color="auto"/>
            <w:bottom w:val="none" w:sz="0" w:space="0" w:color="auto"/>
            <w:right w:val="none" w:sz="0" w:space="0" w:color="auto"/>
          </w:divBdr>
        </w:div>
        <w:div w:id="1753504227">
          <w:marLeft w:val="0"/>
          <w:marRight w:val="0"/>
          <w:marTop w:val="0"/>
          <w:marBottom w:val="0"/>
          <w:divBdr>
            <w:top w:val="none" w:sz="0" w:space="0" w:color="auto"/>
            <w:left w:val="none" w:sz="0" w:space="0" w:color="auto"/>
            <w:bottom w:val="none" w:sz="0" w:space="0" w:color="auto"/>
            <w:right w:val="none" w:sz="0" w:space="0" w:color="auto"/>
          </w:divBdr>
        </w:div>
        <w:div w:id="1765105747">
          <w:marLeft w:val="0"/>
          <w:marRight w:val="0"/>
          <w:marTop w:val="0"/>
          <w:marBottom w:val="0"/>
          <w:divBdr>
            <w:top w:val="none" w:sz="0" w:space="0" w:color="auto"/>
            <w:left w:val="none" w:sz="0" w:space="0" w:color="auto"/>
            <w:bottom w:val="none" w:sz="0" w:space="0" w:color="auto"/>
            <w:right w:val="none" w:sz="0" w:space="0" w:color="auto"/>
          </w:divBdr>
        </w:div>
        <w:div w:id="20423177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ucian\Documents\Custom%20Office%20Templates\DSTT-Briefkopf.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225ADE-348A-4726-8E16-268C8E1ABE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DSTT-Briefkopf</Template>
  <TotalTime>24</TotalTime>
  <Pages>2</Pages>
  <Words>537</Words>
  <Characters>3115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Tag</vt:lpstr>
    </vt:vector>
  </TitlesOfParts>
  <Company>Hewlett-Packard</Company>
  <LinksUpToDate>false</LinksUpToDate>
  <CharactersWithSpaces>3645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Tag</dc:title>
  <dc:subject/>
  <dc:creator>Lucian</dc:creator>
  <cp:keywords/>
  <cp:lastModifiedBy>User</cp:lastModifiedBy>
  <cp:revision>3</cp:revision>
  <cp:lastPrinted>2021-03-27T13:23:00Z</cp:lastPrinted>
  <dcterms:created xsi:type="dcterms:W3CDTF">2025-05-20T11:15:00Z</dcterms:created>
  <dcterms:modified xsi:type="dcterms:W3CDTF">2025-05-21T12:05:00Z</dcterms:modified>
</cp:coreProperties>
</file>